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19D" w:rsidRPr="00921C87" w:rsidRDefault="009F319D" w:rsidP="00921C87">
      <w:pPr>
        <w:spacing w:after="0" w:line="240" w:lineRule="auto"/>
        <w:jc w:val="center"/>
        <w:rPr>
          <w:rFonts w:ascii="Times New Roman" w:hAnsi="Times New Roman"/>
          <w:b/>
          <w:sz w:val="24"/>
          <w:szCs w:val="24"/>
        </w:rPr>
      </w:pPr>
      <w:r w:rsidRPr="00921C87">
        <w:rPr>
          <w:rFonts w:ascii="Times New Roman" w:hAnsi="Times New Roman"/>
          <w:b/>
          <w:sz w:val="24"/>
          <w:szCs w:val="24"/>
        </w:rPr>
        <w:t>РОССИЙСКАЯ ФЕДЕРАЦИЯ</w:t>
      </w:r>
    </w:p>
    <w:p w:rsidR="009F319D" w:rsidRPr="00921C87" w:rsidRDefault="009F319D" w:rsidP="00921C87">
      <w:pPr>
        <w:spacing w:after="0" w:line="240" w:lineRule="auto"/>
        <w:jc w:val="center"/>
        <w:rPr>
          <w:rFonts w:ascii="Times New Roman" w:hAnsi="Times New Roman"/>
          <w:b/>
          <w:sz w:val="24"/>
          <w:szCs w:val="24"/>
        </w:rPr>
      </w:pPr>
      <w:r w:rsidRPr="00921C87">
        <w:rPr>
          <w:rFonts w:ascii="Times New Roman" w:hAnsi="Times New Roman"/>
          <w:b/>
          <w:sz w:val="24"/>
          <w:szCs w:val="24"/>
        </w:rPr>
        <w:t>ИРКУТСКАЯ ОБЛАСТЬ</w:t>
      </w:r>
    </w:p>
    <w:p w:rsidR="009F319D" w:rsidRPr="00921C87" w:rsidRDefault="009F319D" w:rsidP="00921C87">
      <w:pPr>
        <w:spacing w:after="0" w:line="240" w:lineRule="auto"/>
        <w:jc w:val="center"/>
        <w:rPr>
          <w:rFonts w:ascii="Times New Roman" w:hAnsi="Times New Roman"/>
          <w:b/>
          <w:sz w:val="24"/>
          <w:szCs w:val="24"/>
        </w:rPr>
      </w:pPr>
      <w:r w:rsidRPr="00921C87">
        <w:rPr>
          <w:rFonts w:ascii="Times New Roman" w:hAnsi="Times New Roman"/>
          <w:b/>
          <w:sz w:val="24"/>
          <w:szCs w:val="24"/>
        </w:rPr>
        <w:t>МУНИЦИПАЛЬНОЕ ОБРАЗОВАНИЕ «</w:t>
      </w:r>
      <w:r>
        <w:rPr>
          <w:rFonts w:ascii="Times New Roman" w:hAnsi="Times New Roman"/>
          <w:b/>
          <w:sz w:val="24"/>
          <w:szCs w:val="24"/>
        </w:rPr>
        <w:t>НЕЛЬХАЙ</w:t>
      </w:r>
      <w:r w:rsidRPr="00921C87">
        <w:rPr>
          <w:rFonts w:ascii="Times New Roman" w:hAnsi="Times New Roman"/>
          <w:b/>
          <w:sz w:val="24"/>
          <w:szCs w:val="24"/>
        </w:rPr>
        <w:t>»</w:t>
      </w:r>
    </w:p>
    <w:p w:rsidR="009F319D" w:rsidRPr="00921C87" w:rsidRDefault="009F319D" w:rsidP="00921C87">
      <w:pPr>
        <w:spacing w:after="0" w:line="240" w:lineRule="auto"/>
        <w:jc w:val="center"/>
        <w:rPr>
          <w:rFonts w:ascii="Times New Roman" w:hAnsi="Times New Roman"/>
          <w:b/>
          <w:sz w:val="24"/>
          <w:szCs w:val="24"/>
        </w:rPr>
      </w:pPr>
      <w:r w:rsidRPr="00921C87">
        <w:rPr>
          <w:rFonts w:ascii="Times New Roman" w:hAnsi="Times New Roman"/>
          <w:b/>
          <w:sz w:val="24"/>
          <w:szCs w:val="24"/>
        </w:rPr>
        <w:t>АДМИНИСТРАЦИЯ</w:t>
      </w:r>
    </w:p>
    <w:p w:rsidR="009F319D" w:rsidRPr="00921C87" w:rsidRDefault="009F319D" w:rsidP="00921C87">
      <w:pPr>
        <w:spacing w:after="0" w:line="240" w:lineRule="auto"/>
        <w:jc w:val="center"/>
        <w:rPr>
          <w:rFonts w:ascii="Times New Roman" w:hAnsi="Times New Roman"/>
          <w:b/>
          <w:sz w:val="24"/>
          <w:szCs w:val="24"/>
        </w:rPr>
      </w:pPr>
      <w:r w:rsidRPr="00921C87">
        <w:rPr>
          <w:rFonts w:ascii="Times New Roman" w:hAnsi="Times New Roman"/>
          <w:b/>
          <w:sz w:val="24"/>
          <w:szCs w:val="24"/>
        </w:rPr>
        <w:t>ПОСТАНОВЛЕНИЕ</w:t>
      </w:r>
    </w:p>
    <w:p w:rsidR="009F319D" w:rsidRDefault="009F319D" w:rsidP="00142FA7">
      <w:pPr>
        <w:pStyle w:val="12"/>
        <w:tabs>
          <w:tab w:val="clear" w:pos="4153"/>
          <w:tab w:val="center" w:pos="7513"/>
        </w:tabs>
        <w:ind w:left="-142"/>
        <w:rPr>
          <w:spacing w:val="20"/>
          <w:sz w:val="24"/>
          <w:szCs w:val="24"/>
        </w:rPr>
      </w:pPr>
    </w:p>
    <w:p w:rsidR="009F319D" w:rsidRDefault="009F319D" w:rsidP="00142FA7">
      <w:pPr>
        <w:pStyle w:val="12"/>
        <w:tabs>
          <w:tab w:val="clear" w:pos="4153"/>
          <w:tab w:val="center" w:pos="7513"/>
        </w:tabs>
        <w:rPr>
          <w:spacing w:val="20"/>
          <w:sz w:val="24"/>
          <w:szCs w:val="24"/>
        </w:rPr>
      </w:pPr>
      <w:bookmarkStart w:id="0" w:name="_GoBack"/>
      <w:r>
        <w:rPr>
          <w:spacing w:val="20"/>
          <w:sz w:val="24"/>
          <w:szCs w:val="24"/>
        </w:rPr>
        <w:t xml:space="preserve">от </w:t>
      </w:r>
      <w:r>
        <w:rPr>
          <w:spacing w:val="20"/>
          <w:sz w:val="24"/>
          <w:szCs w:val="24"/>
          <w:u w:val="single"/>
        </w:rPr>
        <w:t xml:space="preserve"> 01.10.2016 г. № 45-П</w:t>
      </w:r>
      <w:r>
        <w:rPr>
          <w:spacing w:val="20"/>
          <w:sz w:val="24"/>
          <w:szCs w:val="24"/>
        </w:rPr>
        <w:t xml:space="preserve">                                                      с. Апхульта</w:t>
      </w:r>
    </w:p>
    <w:p w:rsidR="009F319D" w:rsidRDefault="009F319D" w:rsidP="00142FA7">
      <w:pPr>
        <w:pStyle w:val="12"/>
        <w:tabs>
          <w:tab w:val="clear" w:pos="4153"/>
          <w:tab w:val="center" w:pos="7513"/>
        </w:tabs>
        <w:rPr>
          <w:spacing w:val="20"/>
          <w:sz w:val="24"/>
          <w:szCs w:val="24"/>
        </w:rPr>
      </w:pPr>
    </w:p>
    <w:p w:rsidR="009F319D" w:rsidRPr="00921C87" w:rsidRDefault="009F319D" w:rsidP="00142FA7">
      <w:pPr>
        <w:spacing w:after="0"/>
        <w:rPr>
          <w:rFonts w:ascii="Times New Roman" w:hAnsi="Times New Roman"/>
          <w:sz w:val="24"/>
          <w:szCs w:val="24"/>
        </w:rPr>
      </w:pPr>
      <w:r w:rsidRPr="00921C87">
        <w:rPr>
          <w:rFonts w:ascii="Times New Roman" w:hAnsi="Times New Roman"/>
          <w:sz w:val="24"/>
          <w:szCs w:val="24"/>
        </w:rPr>
        <w:t xml:space="preserve">Об утверждении административного регламента </w:t>
      </w:r>
    </w:p>
    <w:p w:rsidR="009F319D" w:rsidRPr="00921C87" w:rsidRDefault="009F319D" w:rsidP="00142FA7">
      <w:pPr>
        <w:spacing w:after="0"/>
        <w:rPr>
          <w:rFonts w:ascii="Times New Roman" w:hAnsi="Times New Roman"/>
          <w:sz w:val="24"/>
          <w:szCs w:val="24"/>
        </w:rPr>
      </w:pPr>
      <w:r w:rsidRPr="00921C87">
        <w:rPr>
          <w:rFonts w:ascii="Times New Roman" w:hAnsi="Times New Roman"/>
          <w:sz w:val="24"/>
          <w:szCs w:val="24"/>
        </w:rPr>
        <w:t xml:space="preserve">по предоставлению муниципальной услуги </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«Предоставление земельных </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участков гражданам для индивидуального</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жилищного строительства, ведения личного подсобного </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хозяйства в границах населенного пункта, садоводства, </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дачного хозяйства, гражданам или крестьянским </w:t>
      </w:r>
    </w:p>
    <w:p w:rsidR="009F319D" w:rsidRPr="00921C87" w:rsidRDefault="009F319D" w:rsidP="00142FA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(фермерским) хозяйствам для осуществления </w:t>
      </w:r>
    </w:p>
    <w:p w:rsidR="009F319D" w:rsidRPr="00921C87" w:rsidRDefault="009F319D" w:rsidP="00142FA7">
      <w:pPr>
        <w:spacing w:after="0" w:line="240" w:lineRule="auto"/>
        <w:jc w:val="both"/>
        <w:rPr>
          <w:rFonts w:ascii="Times New Roman" w:hAnsi="Times New Roman"/>
          <w:bCs/>
          <w:sz w:val="24"/>
          <w:szCs w:val="24"/>
          <w:lang w:eastAsia="ru-RU"/>
        </w:rPr>
      </w:pPr>
      <w:r w:rsidRPr="00921C87">
        <w:rPr>
          <w:rFonts w:ascii="Times New Roman" w:hAnsi="Times New Roman"/>
          <w:bCs/>
          <w:sz w:val="24"/>
          <w:szCs w:val="24"/>
          <w:lang w:eastAsia="ru-RU"/>
        </w:rPr>
        <w:t>крестьянским (фермерским) хозяйством его деятельности»</w:t>
      </w:r>
    </w:p>
    <w:bookmarkEnd w:id="0"/>
    <w:p w:rsidR="009F319D" w:rsidRDefault="009F319D" w:rsidP="00142FA7">
      <w:pPr>
        <w:spacing w:after="0"/>
        <w:rPr>
          <w:rFonts w:ascii="Times New Roman" w:hAnsi="Times New Roman"/>
          <w:sz w:val="24"/>
          <w:szCs w:val="24"/>
        </w:rPr>
      </w:pPr>
    </w:p>
    <w:p w:rsidR="009F319D" w:rsidRDefault="009F319D" w:rsidP="00921C87">
      <w:pPr>
        <w:widowControl w:val="0"/>
        <w:autoSpaceDE w:val="0"/>
        <w:autoSpaceDN w:val="0"/>
        <w:adjustRightInd w:val="0"/>
        <w:ind w:firstLine="720"/>
        <w:jc w:val="both"/>
        <w:rPr>
          <w:rFonts w:ascii="Times New Roman" w:hAnsi="Times New Roman"/>
          <w:sz w:val="24"/>
          <w:szCs w:val="24"/>
        </w:rPr>
      </w:pPr>
      <w:r>
        <w:rPr>
          <w:rFonts w:ascii="Times New Roman" w:hAnsi="Times New Roman"/>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Pr>
          <w:rFonts w:ascii="Times New Roman" w:hAnsi="Times New Roman"/>
          <w:spacing w:val="2"/>
          <w:sz w:val="24"/>
          <w:szCs w:val="24"/>
        </w:rPr>
        <w:t>ст.39.18 Земельного кодекса РФ</w:t>
      </w:r>
      <w:r>
        <w:rPr>
          <w:rFonts w:ascii="Times New Roman" w:hAnsi="Times New Roman"/>
          <w:sz w:val="24"/>
          <w:szCs w:val="24"/>
          <w:lang w:eastAsia="ru-RU"/>
        </w:rPr>
        <w:t xml:space="preserve">, </w:t>
      </w:r>
    </w:p>
    <w:p w:rsidR="009F319D" w:rsidRDefault="009F319D" w:rsidP="00142FA7">
      <w:pPr>
        <w:pStyle w:val="NormalWeb"/>
        <w:jc w:val="center"/>
        <w:textAlignment w:val="top"/>
      </w:pPr>
      <w:r>
        <w:t>ПОСТАНОВЛЯЮ:</w:t>
      </w:r>
    </w:p>
    <w:p w:rsidR="009F319D" w:rsidRPr="00921C87" w:rsidRDefault="009F319D" w:rsidP="00142FA7">
      <w:pPr>
        <w:spacing w:after="0" w:line="240" w:lineRule="auto"/>
        <w:ind w:firstLine="708"/>
        <w:jc w:val="both"/>
        <w:rPr>
          <w:rFonts w:ascii="Times New Roman" w:hAnsi="Times New Roman"/>
          <w:sz w:val="24"/>
          <w:szCs w:val="24"/>
          <w:lang w:eastAsia="ru-RU"/>
        </w:rPr>
      </w:pPr>
      <w:r w:rsidRPr="00921C87">
        <w:rPr>
          <w:rFonts w:ascii="Times New Roman" w:hAnsi="Times New Roman"/>
          <w:sz w:val="24"/>
          <w:szCs w:val="24"/>
        </w:rPr>
        <w:t xml:space="preserve">1.Утвердить административный регламент по предоставлению муниципальной услуги </w:t>
      </w:r>
      <w:r w:rsidRPr="00921C87">
        <w:rPr>
          <w:rFonts w:ascii="Times New Roman" w:hAnsi="Times New Roman"/>
          <w:bCs/>
          <w:sz w:val="24"/>
          <w:szCs w:val="24"/>
          <w:lang w:eastAsia="ru-RU"/>
        </w:rPr>
        <w:t>«Предоставление земельных участков гражданам для индивидуального</w:t>
      </w:r>
      <w:r w:rsidRPr="00921C87">
        <w:rPr>
          <w:rFonts w:ascii="Times New Roman" w:hAnsi="Times New Roman"/>
          <w:sz w:val="24"/>
          <w:szCs w:val="24"/>
          <w:lang w:eastAsia="ru-RU"/>
        </w:rPr>
        <w:t xml:space="preserve"> </w:t>
      </w:r>
      <w:r w:rsidRPr="00921C87">
        <w:rPr>
          <w:rFonts w:ascii="Times New Roman" w:hAnsi="Times New Roman"/>
          <w:bCs/>
          <w:sz w:val="24"/>
          <w:szCs w:val="24"/>
          <w:lang w:eastAsia="ru-RU"/>
        </w:rPr>
        <w:t>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r w:rsidRPr="00921C87">
        <w:rPr>
          <w:rFonts w:ascii="Times New Roman" w:hAnsi="Times New Roman"/>
          <w:sz w:val="24"/>
          <w:szCs w:val="24"/>
          <w:lang w:eastAsia="ru-RU"/>
        </w:rPr>
        <w:t xml:space="preserve"> </w:t>
      </w:r>
      <w:r w:rsidRPr="00921C87">
        <w:rPr>
          <w:rFonts w:ascii="Times New Roman" w:hAnsi="Times New Roman"/>
          <w:sz w:val="24"/>
          <w:szCs w:val="24"/>
        </w:rPr>
        <w:t>(приложение).</w:t>
      </w:r>
    </w:p>
    <w:p w:rsidR="009F319D" w:rsidRPr="00921C87" w:rsidRDefault="009F319D" w:rsidP="00142FA7">
      <w:pPr>
        <w:spacing w:after="0" w:line="240" w:lineRule="auto"/>
        <w:ind w:firstLine="709"/>
        <w:jc w:val="both"/>
        <w:rPr>
          <w:rFonts w:ascii="Times New Roman" w:hAnsi="Times New Roman"/>
          <w:sz w:val="24"/>
          <w:szCs w:val="24"/>
        </w:rPr>
      </w:pPr>
      <w:r w:rsidRPr="00921C87">
        <w:rPr>
          <w:rFonts w:ascii="Times New Roman" w:hAnsi="Times New Roman"/>
          <w:sz w:val="24"/>
          <w:szCs w:val="24"/>
        </w:rPr>
        <w:t>2.Опубликовать настоящее постановление в печатном издании «</w:t>
      </w:r>
      <w:r>
        <w:rPr>
          <w:rFonts w:ascii="Times New Roman" w:hAnsi="Times New Roman"/>
          <w:sz w:val="24"/>
          <w:szCs w:val="24"/>
        </w:rPr>
        <w:t>Нельхайский</w:t>
      </w:r>
      <w:r w:rsidRPr="00921C87">
        <w:rPr>
          <w:rFonts w:ascii="Times New Roman" w:hAnsi="Times New Roman"/>
          <w:sz w:val="24"/>
          <w:szCs w:val="24"/>
        </w:rPr>
        <w:t xml:space="preserve"> вестник» и разместить на официальном сайте администрации муниципального образования «</w:t>
      </w:r>
      <w:r>
        <w:rPr>
          <w:rFonts w:ascii="Times New Roman" w:hAnsi="Times New Roman"/>
          <w:sz w:val="24"/>
          <w:szCs w:val="24"/>
        </w:rPr>
        <w:t>Нельхай</w:t>
      </w:r>
      <w:r w:rsidRPr="00921C87">
        <w:rPr>
          <w:rFonts w:ascii="Times New Roman" w:hAnsi="Times New Roman"/>
          <w:sz w:val="24"/>
          <w:szCs w:val="24"/>
        </w:rPr>
        <w:t>» в информационно-телекоммуникационной сети "Интернет".</w:t>
      </w:r>
    </w:p>
    <w:p w:rsidR="009F319D" w:rsidRPr="00921C87" w:rsidRDefault="009F319D" w:rsidP="00142FA7">
      <w:pPr>
        <w:spacing w:after="0" w:line="240" w:lineRule="auto"/>
        <w:ind w:firstLine="709"/>
        <w:jc w:val="both"/>
        <w:rPr>
          <w:rFonts w:ascii="Times New Roman" w:hAnsi="Times New Roman"/>
          <w:sz w:val="24"/>
          <w:szCs w:val="24"/>
        </w:rPr>
      </w:pPr>
      <w:r w:rsidRPr="00921C87">
        <w:rPr>
          <w:rFonts w:ascii="Times New Roman" w:hAnsi="Times New Roman"/>
          <w:sz w:val="24"/>
          <w:szCs w:val="24"/>
        </w:rPr>
        <w:t>3.Настоящее постановление вступает в силу со дня его официального опубликования.</w:t>
      </w:r>
    </w:p>
    <w:p w:rsidR="009F319D" w:rsidRDefault="009F319D" w:rsidP="00142FA7">
      <w:pPr>
        <w:pStyle w:val="NormalWeb"/>
        <w:jc w:val="both"/>
        <w:textAlignment w:val="top"/>
      </w:pPr>
    </w:p>
    <w:p w:rsidR="009F319D" w:rsidRDefault="009F319D" w:rsidP="00142FA7">
      <w:pPr>
        <w:pStyle w:val="NormalWeb"/>
        <w:textAlignment w:val="top"/>
      </w:pPr>
    </w:p>
    <w:p w:rsidR="009F319D" w:rsidRDefault="009F319D" w:rsidP="00142FA7">
      <w:pPr>
        <w:pStyle w:val="NormalWeb"/>
        <w:textAlignment w:val="top"/>
      </w:pPr>
    </w:p>
    <w:p w:rsidR="009F319D" w:rsidRDefault="009F319D" w:rsidP="00142FA7">
      <w:pPr>
        <w:pStyle w:val="NormalWeb"/>
        <w:textAlignment w:val="top"/>
      </w:pPr>
      <w:r>
        <w:t>Глава МО «Нельхай»                                                           О.Н. Егорова</w:t>
      </w:r>
    </w:p>
    <w:p w:rsidR="009F319D" w:rsidRPr="0082406E" w:rsidRDefault="009F319D" w:rsidP="0082406E">
      <w:pPr>
        <w:spacing w:after="225" w:line="312" w:lineRule="atLeast"/>
        <w:jc w:val="both"/>
        <w:rPr>
          <w:rFonts w:ascii="Times New Roman" w:hAnsi="Times New Roman"/>
          <w:color w:val="363636"/>
          <w:sz w:val="24"/>
          <w:szCs w:val="24"/>
          <w:lang w:eastAsia="ru-RU"/>
        </w:rPr>
      </w:pPr>
    </w:p>
    <w:p w:rsidR="009F319D" w:rsidRPr="0082406E" w:rsidRDefault="009F319D" w:rsidP="0082406E">
      <w:pPr>
        <w:spacing w:after="225" w:line="312" w:lineRule="atLeast"/>
        <w:jc w:val="both"/>
        <w:rPr>
          <w:rFonts w:ascii="Times New Roman" w:hAnsi="Times New Roman"/>
          <w:color w:val="363636"/>
          <w:sz w:val="24"/>
          <w:szCs w:val="24"/>
          <w:lang w:eastAsia="ru-RU"/>
        </w:rPr>
      </w:pP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br w:type="page"/>
        <w:t>Приложение 1</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постановлению Администрации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МО «Нельхай»</w:t>
      </w:r>
    </w:p>
    <w:p w:rsidR="009F319D" w:rsidRDefault="009F319D" w:rsidP="0030765E">
      <w:pPr>
        <w:spacing w:after="0" w:line="240" w:lineRule="auto"/>
        <w:jc w:val="right"/>
        <w:rPr>
          <w:spacing w:val="20"/>
          <w:sz w:val="24"/>
          <w:szCs w:val="24"/>
          <w:u w:val="single"/>
        </w:rPr>
      </w:pPr>
      <w:r>
        <w:rPr>
          <w:spacing w:val="20"/>
          <w:sz w:val="24"/>
          <w:szCs w:val="24"/>
          <w:u w:val="single"/>
        </w:rPr>
        <w:t>от 01.10.2016 г. № 45-П</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b/>
          <w:bCs/>
          <w:sz w:val="24"/>
          <w:szCs w:val="24"/>
          <w:lang w:eastAsia="ru-RU"/>
        </w:rPr>
        <w:t>Административный регламент</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b/>
          <w:bCs/>
          <w:sz w:val="24"/>
          <w:szCs w:val="24"/>
          <w:lang w:eastAsia="ru-RU"/>
        </w:rPr>
        <w:t>предоставления муниципальной услуги</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b/>
          <w:bCs/>
          <w:sz w:val="24"/>
          <w:szCs w:val="24"/>
          <w:lang w:eastAsia="ru-RU"/>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9F319D" w:rsidRPr="00921C87" w:rsidRDefault="009F319D" w:rsidP="00E325D5">
      <w:pPr>
        <w:spacing w:after="0" w:line="240" w:lineRule="auto"/>
        <w:jc w:val="center"/>
        <w:rPr>
          <w:rFonts w:ascii="Times New Roman" w:hAnsi="Times New Roman"/>
          <w:sz w:val="24"/>
          <w:szCs w:val="24"/>
          <w:lang w:eastAsia="ru-RU"/>
        </w:rPr>
      </w:pP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b/>
          <w:bCs/>
          <w:sz w:val="24"/>
          <w:szCs w:val="24"/>
          <w:lang w:eastAsia="ru-RU"/>
        </w:rPr>
        <w:t>1. Общие положения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1.1.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МО «Нельхай»,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собственности МО «Нельхай»,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1.2. Заявителями при предоставлении муниципальной услуги (далее – заявители) являются: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гражданин или крестьянское (фермерское) хозяйство, подавшие заявление о предварительном согласовании предоставления земельного участка или о предоставлении земельного участка для осуществления деятельности крестьянского (фермерского) хозяйства.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w:t>
      </w:r>
      <w:r>
        <w:rPr>
          <w:rFonts w:ascii="Times New Roman" w:hAnsi="Times New Roman"/>
          <w:sz w:val="24"/>
          <w:szCs w:val="24"/>
          <w:lang w:eastAsia="ru-RU"/>
        </w:rPr>
        <w:t>илия, имя, отчество, должность, номер телефона исполнителя.</w:t>
      </w:r>
      <w:r w:rsidRPr="00921C87">
        <w:rPr>
          <w:rFonts w:ascii="Times New Roman" w:hAnsi="Times New Roman"/>
          <w:sz w:val="24"/>
          <w:szCs w:val="24"/>
          <w:lang w:eastAsia="ru-RU"/>
        </w:rPr>
        <w:t xml:space="preserve"> Письменный ответ на обращение направляется в адрес заявителя в течение 30 календарных дней с момента регистрации письменного обращения.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1.4. Текст настоящего административного регламента размещается на официальном сайте администрации поселения.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1.5. Муниципальная услуга может</w:t>
      </w:r>
      <w:r w:rsidRPr="00921C87">
        <w:rPr>
          <w:rFonts w:ascii="Times New Roman" w:hAnsi="Times New Roman"/>
          <w:sz w:val="24"/>
          <w:szCs w:val="24"/>
          <w:lang w:eastAsia="ru-RU"/>
        </w:rPr>
        <w:t xml:space="preserve"> предоставляться</w:t>
      </w:r>
      <w:r>
        <w:rPr>
          <w:rFonts w:ascii="Times New Roman" w:hAnsi="Times New Roman"/>
          <w:sz w:val="24"/>
          <w:szCs w:val="24"/>
          <w:lang w:eastAsia="ru-RU"/>
        </w:rPr>
        <w:t xml:space="preserve"> в электронном виде</w:t>
      </w:r>
      <w:r w:rsidRPr="00921C87">
        <w:rPr>
          <w:rFonts w:ascii="Times New Roman" w:hAnsi="Times New Roman"/>
          <w:sz w:val="24"/>
          <w:szCs w:val="24"/>
          <w:lang w:eastAsia="ru-RU"/>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9F319D" w:rsidRPr="00921C87" w:rsidRDefault="009F319D" w:rsidP="00C044B1">
      <w:pPr>
        <w:spacing w:after="0" w:line="240" w:lineRule="auto"/>
        <w:ind w:firstLine="720"/>
        <w:jc w:val="center"/>
        <w:rPr>
          <w:rFonts w:ascii="Times New Roman" w:hAnsi="Times New Roman"/>
          <w:sz w:val="24"/>
          <w:szCs w:val="24"/>
          <w:lang w:eastAsia="ru-RU"/>
        </w:rPr>
      </w:pPr>
      <w:r w:rsidRPr="00921C87">
        <w:rPr>
          <w:rFonts w:ascii="Times New Roman" w:hAnsi="Times New Roman"/>
          <w:b/>
          <w:bCs/>
          <w:sz w:val="24"/>
          <w:szCs w:val="24"/>
          <w:lang w:eastAsia="ru-RU"/>
        </w:rPr>
        <w:t>2. Стандарт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2.2. Предоставление муниципальной услуги осуществляется администрацией МО «Нельхай» Аларского района (далее - администрация поселения), находящейся по адресу: Российская Федерация, Иркутская область, Аларский район</w:t>
      </w:r>
      <w:r>
        <w:rPr>
          <w:rFonts w:ascii="Times New Roman" w:hAnsi="Times New Roman"/>
          <w:sz w:val="24"/>
          <w:szCs w:val="24"/>
          <w:lang w:eastAsia="ru-RU"/>
        </w:rPr>
        <w:t>, с</w:t>
      </w:r>
      <w:r w:rsidRPr="00921C87">
        <w:rPr>
          <w:rFonts w:ascii="Times New Roman" w:hAnsi="Times New Roman"/>
          <w:sz w:val="24"/>
          <w:szCs w:val="24"/>
          <w:lang w:eastAsia="ru-RU"/>
        </w:rPr>
        <w:t xml:space="preserve">. </w:t>
      </w:r>
      <w:r>
        <w:rPr>
          <w:rFonts w:ascii="Times New Roman" w:hAnsi="Times New Roman"/>
          <w:sz w:val="24"/>
          <w:szCs w:val="24"/>
          <w:lang w:eastAsia="ru-RU"/>
        </w:rPr>
        <w:t>Апхульта</w:t>
      </w:r>
      <w:r w:rsidRPr="00921C87">
        <w:rPr>
          <w:rFonts w:ascii="Times New Roman" w:hAnsi="Times New Roman"/>
          <w:sz w:val="24"/>
          <w:szCs w:val="24"/>
          <w:lang w:eastAsia="ru-RU"/>
        </w:rPr>
        <w:t>, ул.</w:t>
      </w:r>
      <w:r>
        <w:rPr>
          <w:rFonts w:ascii="Times New Roman" w:hAnsi="Times New Roman"/>
          <w:sz w:val="24"/>
          <w:szCs w:val="24"/>
          <w:lang w:eastAsia="ru-RU"/>
        </w:rPr>
        <w:t xml:space="preserve"> Гагарина, </w:t>
      </w:r>
      <w:r w:rsidRPr="00921C87">
        <w:rPr>
          <w:rFonts w:ascii="Times New Roman" w:hAnsi="Times New Roman"/>
          <w:sz w:val="24"/>
          <w:szCs w:val="24"/>
          <w:lang w:eastAsia="ru-RU"/>
        </w:rPr>
        <w:t>д,</w:t>
      </w:r>
      <w:r>
        <w:rPr>
          <w:rFonts w:ascii="Times New Roman" w:hAnsi="Times New Roman"/>
          <w:sz w:val="24"/>
          <w:szCs w:val="24"/>
          <w:lang w:eastAsia="ru-RU"/>
        </w:rPr>
        <w:t>6</w:t>
      </w:r>
      <w:r w:rsidRPr="00921C87">
        <w:rPr>
          <w:rFonts w:ascii="Times New Roman" w:hAnsi="Times New Roman"/>
          <w:sz w:val="24"/>
          <w:szCs w:val="24"/>
          <w:lang w:eastAsia="ru-RU"/>
        </w:rPr>
        <w:t>.</w:t>
      </w:r>
    </w:p>
    <w:p w:rsidR="009F319D" w:rsidRPr="00921C87" w:rsidRDefault="009F319D" w:rsidP="00C044B1">
      <w:pPr>
        <w:spacing w:after="0" w:line="240" w:lineRule="auto"/>
        <w:ind w:firstLine="720"/>
        <w:jc w:val="both"/>
        <w:rPr>
          <w:rFonts w:ascii="Times New Roman" w:hAnsi="Times New Roman"/>
          <w:sz w:val="24"/>
          <w:szCs w:val="24"/>
        </w:rPr>
      </w:pPr>
      <w:r w:rsidRPr="00921C87">
        <w:rPr>
          <w:rFonts w:ascii="Times New Roman" w:hAnsi="Times New Roman"/>
          <w:sz w:val="24"/>
          <w:szCs w:val="24"/>
          <w:lang w:eastAsia="ru-RU"/>
        </w:rPr>
        <w:t xml:space="preserve">График работы: </w:t>
      </w:r>
      <w:r w:rsidRPr="00921C87">
        <w:rPr>
          <w:rFonts w:ascii="Times New Roman" w:hAnsi="Times New Roman"/>
          <w:sz w:val="24"/>
          <w:szCs w:val="24"/>
        </w:rPr>
        <w:t>понедельник, вторник, среда, четверг, пятница – с 9.00 до 17.00 (перерыв с 13.00 до 14.00).</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Официальный сайт администрации:  </w:t>
      </w:r>
      <w:hyperlink r:id="rId7" w:history="1">
        <w:r w:rsidRPr="00921C87">
          <w:rPr>
            <w:rStyle w:val="Hyperlink"/>
            <w:rFonts w:ascii="Times New Roman" w:hAnsi="Times New Roman"/>
            <w:b/>
            <w:bCs/>
            <w:color w:val="auto"/>
            <w:sz w:val="24"/>
            <w:szCs w:val="24"/>
            <w:lang w:val="en-US"/>
          </w:rPr>
          <w:t>www</w:t>
        </w:r>
        <w:r w:rsidRPr="00921C87">
          <w:rPr>
            <w:rStyle w:val="Hyperlink"/>
            <w:rFonts w:ascii="Times New Roman" w:hAnsi="Times New Roman"/>
            <w:b/>
            <w:bCs/>
            <w:color w:val="auto"/>
            <w:sz w:val="24"/>
            <w:szCs w:val="24"/>
          </w:rPr>
          <w:t>.</w:t>
        </w:r>
        <w:r w:rsidRPr="00921C87">
          <w:rPr>
            <w:rStyle w:val="Hyperlink"/>
            <w:rFonts w:ascii="Times New Roman" w:hAnsi="Times New Roman"/>
            <w:b/>
            <w:bCs/>
            <w:color w:val="auto"/>
            <w:sz w:val="24"/>
            <w:szCs w:val="24"/>
            <w:lang w:val="en-US"/>
          </w:rPr>
          <w:t>alar</w:t>
        </w:r>
        <w:r w:rsidRPr="00921C87">
          <w:rPr>
            <w:rStyle w:val="Hyperlink"/>
            <w:rFonts w:ascii="Times New Roman" w:hAnsi="Times New Roman"/>
            <w:b/>
            <w:bCs/>
            <w:color w:val="auto"/>
            <w:sz w:val="24"/>
            <w:szCs w:val="24"/>
          </w:rPr>
          <w:t>.</w:t>
        </w:r>
        <w:r w:rsidRPr="00921C87">
          <w:rPr>
            <w:rStyle w:val="Hyperlink"/>
            <w:rFonts w:ascii="Times New Roman" w:hAnsi="Times New Roman"/>
            <w:b/>
            <w:bCs/>
            <w:color w:val="auto"/>
            <w:sz w:val="24"/>
            <w:szCs w:val="24"/>
            <w:lang w:val="en-US"/>
          </w:rPr>
          <w:t>irkobl</w:t>
        </w:r>
        <w:r w:rsidRPr="00921C87">
          <w:rPr>
            <w:rStyle w:val="Hyperlink"/>
            <w:rFonts w:ascii="Times New Roman" w:hAnsi="Times New Roman"/>
            <w:b/>
            <w:bCs/>
            <w:color w:val="auto"/>
            <w:sz w:val="24"/>
            <w:szCs w:val="24"/>
          </w:rPr>
          <w:t>.</w:t>
        </w:r>
        <w:r w:rsidRPr="00921C87">
          <w:rPr>
            <w:rStyle w:val="Hyperlink"/>
            <w:rFonts w:ascii="Times New Roman" w:hAnsi="Times New Roman"/>
            <w:b/>
            <w:bCs/>
            <w:color w:val="auto"/>
            <w:sz w:val="24"/>
            <w:szCs w:val="24"/>
            <w:lang w:val="en-US"/>
          </w:rPr>
          <w:t>ru</w:t>
        </w:r>
      </w:hyperlink>
      <w:r w:rsidRPr="00921C87">
        <w:rPr>
          <w:rFonts w:ascii="Times New Roman" w:hAnsi="Times New Roman"/>
          <w:sz w:val="24"/>
          <w:szCs w:val="24"/>
          <w:lang w:eastAsia="ru-RU"/>
        </w:rPr>
        <w:t>.</w:t>
      </w:r>
    </w:p>
    <w:p w:rsidR="009F319D" w:rsidRDefault="009F319D" w:rsidP="00C044B1">
      <w:pPr>
        <w:spacing w:after="0" w:line="240" w:lineRule="auto"/>
        <w:ind w:firstLine="720"/>
        <w:rPr>
          <w:rFonts w:ascii="Times New Roman" w:hAnsi="Times New Roman"/>
          <w:sz w:val="24"/>
          <w:szCs w:val="24"/>
          <w:lang w:eastAsia="ru-RU"/>
        </w:rPr>
      </w:pPr>
      <w:r w:rsidRPr="00921C87">
        <w:rPr>
          <w:rFonts w:ascii="Times New Roman" w:hAnsi="Times New Roman"/>
          <w:sz w:val="24"/>
          <w:szCs w:val="24"/>
          <w:lang w:eastAsia="ru-RU"/>
        </w:rPr>
        <w:t xml:space="preserve">Адрес электронной почты Администрации: </w:t>
      </w:r>
      <w:hyperlink r:id="rId8" w:history="1">
        <w:r w:rsidRPr="00DE2692">
          <w:rPr>
            <w:rStyle w:val="Hyperlink"/>
            <w:rFonts w:ascii="Times New Roman" w:hAnsi="Times New Roman"/>
            <w:sz w:val="24"/>
            <w:szCs w:val="24"/>
            <w:lang w:val="en-US" w:eastAsia="ru-RU"/>
          </w:rPr>
          <w:t>egorova</w:t>
        </w:r>
        <w:r w:rsidRPr="00DE2692">
          <w:rPr>
            <w:rStyle w:val="Hyperlink"/>
            <w:rFonts w:ascii="Times New Roman" w:hAnsi="Times New Roman"/>
            <w:sz w:val="24"/>
            <w:szCs w:val="24"/>
            <w:lang w:eastAsia="ru-RU"/>
          </w:rPr>
          <w:t>68.68@</w:t>
        </w:r>
        <w:r w:rsidRPr="00DE2692">
          <w:rPr>
            <w:rStyle w:val="Hyperlink"/>
            <w:rFonts w:ascii="Times New Roman" w:hAnsi="Times New Roman"/>
            <w:sz w:val="24"/>
            <w:szCs w:val="24"/>
            <w:lang w:val="en-US" w:eastAsia="ru-RU"/>
          </w:rPr>
          <w:t>mail</w:t>
        </w:r>
        <w:r w:rsidRPr="00DE2692">
          <w:rPr>
            <w:rStyle w:val="Hyperlink"/>
            <w:rFonts w:ascii="Times New Roman" w:hAnsi="Times New Roman"/>
            <w:sz w:val="24"/>
            <w:szCs w:val="24"/>
            <w:lang w:eastAsia="ru-RU"/>
          </w:rPr>
          <w:t>.</w:t>
        </w:r>
        <w:r w:rsidRPr="00DE2692">
          <w:rPr>
            <w:rStyle w:val="Hyperlink"/>
            <w:rFonts w:ascii="Times New Roman" w:hAnsi="Times New Roman"/>
            <w:sz w:val="24"/>
            <w:szCs w:val="24"/>
            <w:lang w:val="en-US" w:eastAsia="ru-RU"/>
          </w:rPr>
          <w:t>ru</w:t>
        </w:r>
      </w:hyperlink>
      <w:r w:rsidRPr="00921C87">
        <w:rPr>
          <w:rFonts w:ascii="Times New Roman" w:hAnsi="Times New Roman"/>
          <w:sz w:val="24"/>
          <w:szCs w:val="24"/>
          <w:lang w:eastAsia="ru-RU"/>
        </w:rPr>
        <w:t>.</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2.2.1. На информационном стенде, находящемся в здании администрации в коридоре, и в сети «Интернет» размещается следующая информация:</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а) извлечения из нормативных правовых актов, содержащих нормы, регулирующие деятельность по оказанию муниципальной услуги;</w:t>
      </w:r>
    </w:p>
    <w:p w:rsidR="009F319D" w:rsidRPr="008502B1" w:rsidRDefault="009F319D" w:rsidP="00003BD6">
      <w:pPr>
        <w:tabs>
          <w:tab w:val="left" w:pos="900"/>
        </w:tabs>
        <w:spacing w:after="0" w:line="240" w:lineRule="auto"/>
        <w:ind w:firstLine="720"/>
        <w:jc w:val="both"/>
        <w:rPr>
          <w:rFonts w:ascii="Times New Roman" w:hAnsi="Times New Roman"/>
          <w:sz w:val="24"/>
          <w:szCs w:val="24"/>
        </w:rPr>
      </w:pPr>
      <w:r w:rsidRPr="008502B1">
        <w:rPr>
          <w:rFonts w:ascii="Times New Roman" w:hAnsi="Times New Roman"/>
          <w:sz w:val="24"/>
          <w:szCs w:val="24"/>
        </w:rPr>
        <w:t>б) текст регламента (полная версия на официальном сайте в сети «Интернет» администрации Муниципального образования «Нельхай», извлечения, включая форму заявления о предоставлении земельного участка, государственная собственность на который не разграничена;</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в) перечень документов, необходимых для предоставления муниципальной услуги;</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г) образцы оформления документов, необходимых для предоставления муниципальной услуги и требования к ним;</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д) режим приема заявителей;</w:t>
      </w:r>
    </w:p>
    <w:p w:rsidR="009F319D" w:rsidRPr="008502B1" w:rsidRDefault="009F319D" w:rsidP="00003BD6">
      <w:pPr>
        <w:tabs>
          <w:tab w:val="left" w:pos="900"/>
        </w:tabs>
        <w:spacing w:after="0" w:line="240" w:lineRule="auto"/>
        <w:ind w:firstLine="720"/>
        <w:jc w:val="both"/>
        <w:rPr>
          <w:rFonts w:ascii="Times New Roman" w:hAnsi="Times New Roman"/>
          <w:sz w:val="24"/>
          <w:szCs w:val="24"/>
        </w:rPr>
      </w:pPr>
      <w:r w:rsidRPr="008502B1">
        <w:rPr>
          <w:rFonts w:ascii="Times New Roman" w:hAnsi="Times New Roman"/>
          <w:sz w:val="24"/>
          <w:szCs w:val="24"/>
        </w:rPr>
        <w:t xml:space="preserve">е) месторасположение, режим работы, часы приема и выдача документов, контактный телефон (телефон для справок), адрес электронной почты; </w:t>
      </w:r>
    </w:p>
    <w:p w:rsidR="009F319D" w:rsidRPr="008502B1" w:rsidRDefault="009F319D" w:rsidP="00003BD6">
      <w:pPr>
        <w:tabs>
          <w:tab w:val="left" w:pos="900"/>
        </w:tabs>
        <w:spacing w:after="0" w:line="240" w:lineRule="auto"/>
        <w:ind w:firstLine="720"/>
        <w:jc w:val="both"/>
        <w:rPr>
          <w:rFonts w:ascii="Times New Roman" w:hAnsi="Times New Roman"/>
          <w:sz w:val="24"/>
          <w:szCs w:val="24"/>
        </w:rPr>
      </w:pPr>
      <w:r w:rsidRPr="008502B1">
        <w:rPr>
          <w:rFonts w:ascii="Times New Roman" w:hAnsi="Times New Roman"/>
          <w:sz w:val="24"/>
          <w:szCs w:val="24"/>
        </w:rPr>
        <w:t xml:space="preserve">ж) номера кабинетов, фамилии, имена, отчества и должности специалистов администрации, ответственных за предоставление муниципальной услуги;  </w:t>
      </w:r>
    </w:p>
    <w:p w:rsidR="009F319D" w:rsidRPr="008502B1" w:rsidRDefault="009F319D" w:rsidP="00003BD6">
      <w:pPr>
        <w:tabs>
          <w:tab w:val="left" w:pos="900"/>
        </w:tabs>
        <w:spacing w:after="0" w:line="240" w:lineRule="auto"/>
        <w:ind w:firstLine="720"/>
        <w:jc w:val="both"/>
        <w:rPr>
          <w:rFonts w:ascii="Times New Roman" w:hAnsi="Times New Roman"/>
          <w:sz w:val="24"/>
          <w:szCs w:val="24"/>
        </w:rPr>
      </w:pPr>
      <w:r w:rsidRPr="008502B1">
        <w:rPr>
          <w:rFonts w:ascii="Times New Roman" w:hAnsi="Times New Roman"/>
          <w:sz w:val="24"/>
          <w:szCs w:val="24"/>
        </w:rPr>
        <w:t>з) перечень оснований для отказа в приеме документов;</w:t>
      </w:r>
    </w:p>
    <w:p w:rsidR="009F319D" w:rsidRPr="008502B1" w:rsidRDefault="009F319D" w:rsidP="00003BD6">
      <w:pPr>
        <w:tabs>
          <w:tab w:val="left" w:pos="900"/>
        </w:tabs>
        <w:spacing w:after="0" w:line="240" w:lineRule="auto"/>
        <w:ind w:firstLine="720"/>
        <w:jc w:val="both"/>
        <w:rPr>
          <w:rFonts w:ascii="Times New Roman" w:hAnsi="Times New Roman"/>
          <w:sz w:val="24"/>
          <w:szCs w:val="24"/>
        </w:rPr>
      </w:pPr>
      <w:r w:rsidRPr="008502B1">
        <w:rPr>
          <w:rFonts w:ascii="Times New Roman" w:hAnsi="Times New Roman"/>
          <w:sz w:val="24"/>
          <w:szCs w:val="24"/>
        </w:rPr>
        <w:t>и) перечень оснований для отказа в предоставлении муниципальной услуги;</w:t>
      </w:r>
    </w:p>
    <w:p w:rsidR="009F319D" w:rsidRPr="008502B1" w:rsidRDefault="009F319D" w:rsidP="00003BD6">
      <w:pPr>
        <w:pStyle w:val="ConsPlusNormal0"/>
        <w:widowControl/>
        <w:ind w:firstLine="709"/>
        <w:jc w:val="both"/>
        <w:rPr>
          <w:rFonts w:ascii="Times New Roman" w:hAnsi="Times New Roman" w:cs="Times New Roman"/>
          <w:sz w:val="24"/>
          <w:szCs w:val="24"/>
        </w:rPr>
      </w:pPr>
      <w:r w:rsidRPr="008502B1">
        <w:rPr>
          <w:rFonts w:ascii="Times New Roman" w:hAnsi="Times New Roman" w:cs="Times New Roman"/>
          <w:sz w:val="24"/>
          <w:szCs w:val="24"/>
        </w:rPr>
        <w:t>к) порядок обжалования решений, действий (бездействия) должностных лиц, предоставляющих муниципальную услугу.</w:t>
      </w:r>
    </w:p>
    <w:p w:rsidR="009F319D" w:rsidRPr="008502B1" w:rsidRDefault="009F319D" w:rsidP="00003BD6">
      <w:pPr>
        <w:spacing w:after="0" w:line="240" w:lineRule="auto"/>
        <w:ind w:firstLine="720"/>
        <w:jc w:val="both"/>
        <w:rPr>
          <w:rFonts w:ascii="Times New Roman" w:hAnsi="Times New Roman"/>
          <w:sz w:val="24"/>
          <w:szCs w:val="24"/>
        </w:rPr>
      </w:pPr>
      <w:r w:rsidRPr="008502B1">
        <w:rPr>
          <w:rFonts w:ascii="Times New Roman" w:hAnsi="Times New Roman"/>
          <w:sz w:val="24"/>
          <w:szCs w:val="24"/>
        </w:rPr>
        <w:t>Тексты материалов печатаются удобным для чтения шрифтом, без исправлений, наиболее важные места рекомендуется выделять другим шрифтом.</w:t>
      </w:r>
    </w:p>
    <w:p w:rsidR="009F319D" w:rsidRPr="008502B1" w:rsidRDefault="009F319D" w:rsidP="00003BD6">
      <w:pPr>
        <w:shd w:val="clear" w:color="auto" w:fill="FFFFFF"/>
        <w:spacing w:after="0" w:line="240" w:lineRule="auto"/>
        <w:ind w:firstLine="709"/>
        <w:jc w:val="both"/>
        <w:textAlignment w:val="baseline"/>
        <w:rPr>
          <w:rFonts w:ascii="Times New Roman" w:hAnsi="Times New Roman"/>
          <w:spacing w:val="2"/>
          <w:sz w:val="24"/>
          <w:szCs w:val="24"/>
        </w:rPr>
      </w:pPr>
      <w:r w:rsidRPr="008502B1">
        <w:rPr>
          <w:rFonts w:ascii="Times New Roman" w:hAnsi="Times New Roman"/>
          <w:spacing w:val="2"/>
          <w:sz w:val="24"/>
          <w:szCs w:val="24"/>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p>
    <w:p w:rsidR="009F319D" w:rsidRPr="008502B1" w:rsidRDefault="009F319D" w:rsidP="00003BD6">
      <w:pPr>
        <w:shd w:val="clear" w:color="auto" w:fill="FFFFFF"/>
        <w:spacing w:after="0" w:line="240" w:lineRule="auto"/>
        <w:ind w:firstLine="709"/>
        <w:jc w:val="both"/>
        <w:textAlignment w:val="baseline"/>
        <w:rPr>
          <w:rFonts w:ascii="Times New Roman" w:hAnsi="Times New Roman"/>
          <w:spacing w:val="2"/>
          <w:sz w:val="24"/>
          <w:szCs w:val="24"/>
        </w:rPr>
      </w:pPr>
      <w:r w:rsidRPr="008502B1">
        <w:rPr>
          <w:rFonts w:ascii="Times New Roman" w:hAnsi="Times New Roman"/>
          <w:spacing w:val="2"/>
          <w:sz w:val="24"/>
          <w:szCs w:val="24"/>
        </w:rP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9F319D" w:rsidRPr="007814B7" w:rsidRDefault="009F319D" w:rsidP="00003BD6">
      <w:pPr>
        <w:shd w:val="clear" w:color="auto" w:fill="FFFFFF"/>
        <w:spacing w:after="0" w:line="240" w:lineRule="auto"/>
        <w:ind w:firstLine="709"/>
        <w:jc w:val="both"/>
        <w:textAlignment w:val="baseline"/>
        <w:rPr>
          <w:rFonts w:ascii="Times New Roman" w:hAnsi="Times New Roman"/>
          <w:spacing w:val="2"/>
          <w:sz w:val="24"/>
          <w:szCs w:val="24"/>
        </w:rPr>
      </w:pPr>
      <w:r w:rsidRPr="007814B7">
        <w:rPr>
          <w:rFonts w:ascii="Times New Roman" w:hAnsi="Times New Roman"/>
          <w:spacing w:val="2"/>
          <w:sz w:val="24"/>
          <w:szCs w:val="24"/>
        </w:rPr>
        <w:t>Места ожидания в очереди оборудуются стульями, кресельными секциями.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w:t>
      </w:r>
      <w:r>
        <w:rPr>
          <w:rFonts w:ascii="Times New Roman" w:hAnsi="Times New Roman"/>
          <w:sz w:val="24"/>
          <w:szCs w:val="24"/>
          <w:lang w:eastAsia="ru-RU"/>
        </w:rPr>
        <w:t>умента (в случае</w:t>
      </w:r>
      <w:r w:rsidRPr="00921C87">
        <w:rPr>
          <w:rFonts w:ascii="Times New Roman" w:hAnsi="Times New Roman"/>
          <w:sz w:val="24"/>
          <w:szCs w:val="24"/>
          <w:lang w:eastAsia="ru-RU"/>
        </w:rPr>
        <w:t xml:space="preserve"> оказания услуги через Единый портал).</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Действие настоящего пункта не распространяется на лиц, при</w:t>
      </w:r>
      <w:r>
        <w:rPr>
          <w:rFonts w:ascii="Times New Roman" w:hAnsi="Times New Roman"/>
          <w:sz w:val="24"/>
          <w:szCs w:val="24"/>
          <w:lang w:eastAsia="ru-RU"/>
        </w:rPr>
        <w:t>знанных в установленном порядке</w:t>
      </w:r>
      <w:r w:rsidRPr="00921C87">
        <w:rPr>
          <w:rFonts w:ascii="Times New Roman" w:hAnsi="Times New Roman"/>
          <w:sz w:val="24"/>
          <w:szCs w:val="24"/>
          <w:lang w:eastAsia="ru-RU"/>
        </w:rPr>
        <w:t xml:space="preserve"> безвестно отсутствующими.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2.5. Результатом предоставления муниципальной услуги является: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принятие постановления Администрации МО «Нельхай» 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направление письменного уведомления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2.6. Срок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Срок предоставления муниципальной услуги составляет:</w:t>
      </w:r>
    </w:p>
    <w:p w:rsidR="009F319D" w:rsidRPr="00921C87" w:rsidRDefault="009F319D" w:rsidP="00C044B1">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 </w:t>
      </w:r>
      <w:r w:rsidRPr="00921C87">
        <w:rPr>
          <w:rFonts w:ascii="Times New Roman" w:hAnsi="Times New Roman"/>
          <w:sz w:val="24"/>
          <w:szCs w:val="24"/>
          <w:lang w:eastAsia="ru-RU"/>
        </w:rPr>
        <w:t>не более 50 дней со дня регистрации заявления – в случае, если участок предоставляется без проведения аукциона;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не более 105 дней со дня регистрации заявления – в случае, если участок предоставляется через аукцион.</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абзацем седьмым пункта 3.2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2.7. Правовые основания для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Предоставление муниципальной услуги осуществляется в соответствии с:</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Земельным кодексом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Гражданским кодексом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Градостроительным кодексом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Федеральным законом от 27.07.2010 № 210-ФЗ «Об организации предоставления государственных и муниципальных услуг».</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Федеральным законом от 25.10.2001 № 137-ФЗ «О введении в действие Земельного кодекса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Федеральным законом от 24.07.2007 № 221-ФЗ «О государственном кадастре недвижимости»;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Уставом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Правилами землепользования и застройки МО «Нельхай», утвержденными решением Думы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для осуществления крестьянским (фермерским) хозяйством его деятельности, представляет в администрацию поселения 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2.9. К указанному заявлению заявителем (представителем заявителя) прилагается документ, подтверждающий полномочия представителя заявителя.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указанного документа не требуется в случае, если указанные документы направлялись в администрацию МО «Нельхай»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2.10.1.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2.12. В течение десяти дней со дня поступления заявления о предоставлении земельного участка Администрация МО «Нельхай» возвращает заявление заявителю, если: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а) заявление не соответствует требованиям Приложения № 1 к настоящему А</w:t>
      </w:r>
      <w:hyperlink r:id="rId9"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б) подано в иной уполномоченный орган;</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к заявлению не приложены докумен</w:t>
      </w:r>
      <w:r>
        <w:rPr>
          <w:rFonts w:ascii="Times New Roman" w:hAnsi="Times New Roman"/>
          <w:sz w:val="24"/>
          <w:szCs w:val="24"/>
          <w:lang w:eastAsia="ru-RU"/>
        </w:rPr>
        <w:t xml:space="preserve">ты, предусмотренные пунктом 2.9 </w:t>
      </w:r>
      <w:r w:rsidRPr="00921C87">
        <w:rPr>
          <w:rFonts w:ascii="Times New Roman" w:hAnsi="Times New Roman"/>
          <w:sz w:val="24"/>
          <w:szCs w:val="24"/>
          <w:lang w:eastAsia="ru-RU"/>
        </w:rPr>
        <w:t>настоящего А</w:t>
      </w:r>
      <w:hyperlink r:id="rId10" w:history="1">
        <w:r w:rsidRPr="00921C87">
          <w:rPr>
            <w:rFonts w:ascii="Times New Roman" w:hAnsi="Times New Roman"/>
            <w:b/>
            <w:bCs/>
            <w:sz w:val="24"/>
            <w:szCs w:val="24"/>
            <w:lang w:eastAsia="ar-SA"/>
          </w:rPr>
          <w:t>дминистративного</w:t>
        </w:r>
      </w:hyperlink>
      <w:r w:rsidRPr="00921C87">
        <w:rPr>
          <w:rFonts w:ascii="Times New Roman" w:hAnsi="Times New Roman"/>
          <w:sz w:val="24"/>
          <w:szCs w:val="24"/>
          <w:lang w:eastAsia="ru-RU"/>
        </w:rPr>
        <w:t xml:space="preserve">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 этом заявителю должны быть указаны причины возврата заявления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 Администрация МО «Нельхай» отказывает в предоставлении муниципальной услуги по следующим основаниям: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2.13.17) предоставление земельного участка на заявленном виде прав не допускается;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2.13.22) границы земельного участка, указанного в заявлении о его предоставлении, подлежат уточнен</w:t>
      </w:r>
      <w:r>
        <w:rPr>
          <w:rFonts w:ascii="Times New Roman" w:hAnsi="Times New Roman"/>
          <w:sz w:val="24"/>
          <w:szCs w:val="24"/>
          <w:lang w:eastAsia="ru-RU"/>
        </w:rPr>
        <w:t xml:space="preserve">ию в соответствии с Федеральным </w:t>
      </w:r>
      <w:r w:rsidRPr="00921C87">
        <w:rPr>
          <w:rFonts w:ascii="Times New Roman" w:hAnsi="Times New Roman"/>
          <w:sz w:val="24"/>
          <w:szCs w:val="24"/>
          <w:lang w:eastAsia="ru-RU"/>
        </w:rPr>
        <w:t>законом</w:t>
      </w:r>
      <w:r>
        <w:rPr>
          <w:rFonts w:ascii="Times New Roman" w:hAnsi="Times New Roman"/>
          <w:sz w:val="24"/>
          <w:szCs w:val="24"/>
          <w:lang w:eastAsia="ru-RU"/>
        </w:rPr>
        <w:t xml:space="preserve"> </w:t>
      </w:r>
      <w:r w:rsidRPr="00921C87">
        <w:rPr>
          <w:rFonts w:ascii="Times New Roman" w:hAnsi="Times New Roman"/>
          <w:sz w:val="24"/>
          <w:szCs w:val="24"/>
          <w:lang w:eastAsia="ru-RU"/>
        </w:rPr>
        <w:t>«О государственном кадастре недвижимости»;</w:t>
      </w:r>
    </w:p>
    <w:p w:rsidR="009F319D"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Pr>
          <w:rFonts w:ascii="Times New Roman" w:hAnsi="Times New Roman"/>
          <w:sz w:val="24"/>
          <w:szCs w:val="24"/>
          <w:lang w:eastAsia="ru-RU"/>
        </w:rPr>
        <w:t>, более чем на десять процентов;</w:t>
      </w:r>
    </w:p>
    <w:p w:rsidR="009F319D" w:rsidRPr="008502B1" w:rsidRDefault="009F319D" w:rsidP="00C044B1">
      <w:pPr>
        <w:spacing w:after="0" w:line="240" w:lineRule="auto"/>
        <w:ind w:firstLine="720"/>
        <w:jc w:val="both"/>
        <w:rPr>
          <w:rFonts w:ascii="Times New Roman" w:hAnsi="Times New Roman"/>
          <w:sz w:val="24"/>
          <w:szCs w:val="24"/>
          <w:lang w:eastAsia="ru-RU"/>
        </w:rPr>
      </w:pPr>
      <w:r w:rsidRPr="008502B1">
        <w:rPr>
          <w:rFonts w:ascii="Times New Roman" w:hAnsi="Times New Roman"/>
          <w:sz w:val="24"/>
          <w:szCs w:val="24"/>
          <w:lang w:eastAsia="ru-RU"/>
        </w:rPr>
        <w:t>2.13.24) находящийся в государственной ил муниципальной собственности, без проведения торгов в случае, если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9F319D" w:rsidRPr="008502B1" w:rsidRDefault="009F319D" w:rsidP="00C044B1">
      <w:pPr>
        <w:spacing w:after="0" w:line="240" w:lineRule="auto"/>
        <w:ind w:firstLine="720"/>
        <w:jc w:val="both"/>
        <w:rPr>
          <w:rFonts w:ascii="Times New Roman" w:hAnsi="Times New Roman"/>
          <w:sz w:val="24"/>
          <w:szCs w:val="24"/>
          <w:lang w:eastAsia="ru-RU"/>
        </w:rPr>
      </w:pPr>
      <w:r w:rsidRPr="008502B1">
        <w:rPr>
          <w:rFonts w:ascii="Times New Roman" w:hAnsi="Times New Roman"/>
          <w:sz w:val="24"/>
          <w:szCs w:val="24"/>
          <w:lang w:eastAsia="ru-RU"/>
        </w:rPr>
        <w:t>2.13.25) находящийся в государственной или муниципальной собственности, без проведения торгов в случае,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8502B1">
        <w:rPr>
          <w:rFonts w:ascii="Times New Roman" w:hAnsi="Times New Roman"/>
          <w:sz w:val="24"/>
          <w:szCs w:val="24"/>
          <w:lang w:eastAsia="ru-RU"/>
        </w:rPr>
        <w:t>2.14. Предоставление муниципальной услуги</w:t>
      </w:r>
      <w:r w:rsidRPr="00921C87">
        <w:rPr>
          <w:rFonts w:ascii="Times New Roman" w:hAnsi="Times New Roman"/>
          <w:sz w:val="24"/>
          <w:szCs w:val="24"/>
          <w:lang w:eastAsia="ru-RU"/>
        </w:rPr>
        <w:t xml:space="preserve"> осуществляется без взимания платы.</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2.16. Срок регистрации заявления о предоставлении муниципальной услуги – 1 рабочий день.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2.17. Места предоставления муниципальной услуги (места информирования, ожидания и приема заявителей) располагаются в здании Администрации МО «Нельхай». В местах предоставления муниципальной услуги предусматривается  возможность доступа к местам общественного пользования (туалетам).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Места ожидания должны иметь условия, удобные для граждан. Места ожидания оборудуются стульями.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Прием заявителей осуществляется в служебных кабинетах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Места приема должны обеспечивать: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возможность и удобство оформления гражданином письменного обращения;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телефонную связь;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возможность копирования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доступ к основным нормативным правовым актам в соответствии с компетенцией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доступ к нормативным правовым актам, регулирующим исполнение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наличие письменных принадлежностей и бумаги формата А4.</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2.19. Особенностей предоставления муниципальной услуги в электронной форме не установлено.</w:t>
      </w:r>
    </w:p>
    <w:p w:rsidR="009F319D" w:rsidRPr="00921C87" w:rsidRDefault="009F319D" w:rsidP="00C044B1">
      <w:pPr>
        <w:spacing w:after="0" w:line="240" w:lineRule="auto"/>
        <w:ind w:firstLine="720"/>
        <w:jc w:val="center"/>
        <w:rPr>
          <w:rFonts w:ascii="Times New Roman" w:hAnsi="Times New Roman"/>
          <w:sz w:val="24"/>
          <w:szCs w:val="24"/>
          <w:lang w:eastAsia="ru-RU"/>
        </w:rPr>
      </w:pPr>
      <w:r w:rsidRPr="00921C87">
        <w:rPr>
          <w:rFonts w:ascii="Times New Roman" w:hAnsi="Times New Roman"/>
          <w:b/>
          <w:bCs/>
          <w:sz w:val="24"/>
          <w:szCs w:val="24"/>
          <w:lang w:eastAsia="ru-RU"/>
        </w:rPr>
        <w:t>3. Административные процедуры</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3.1. Предоставление муниципальной услуги включает в себя следующие административные процедуры:</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прием и регистрация заявления и приложенных к нему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опубликование извещения о предоставлении земельного участка и размещение  извещения на официальном сайте Российской Федерации и на официальном сайте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принятие решения о предоставлении земельного участка без проведения торгов;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направление заявителю постановления Администрации МО «Нельхай» о предоставлении земельного участка, проекта договора купли-продажи земельного участка (договора аренды земельного участка) или письменного уведомления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3.2. Прием и регистрация заявления и приложенных к нему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Работник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Работник администрации регистрирует заявление в журнале регистрации входящих документов.</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Оригиналы документов возвращаются заявителю.</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случае непредоставления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Максимальный срок исполнения данной административной процедуры составляет 1 день.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Глава поселения и специалист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Глава поселения рассматривает заявление и приложенные к нему документы.</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 наличии оснований, предусмотренных пунктом 2.12 Административного регламента, Глава поселения отдает распоряжение специалисту администрации о возврате заявления заявителю. При этом заявителю должны быть указаны причины возврата заявления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При отсутствии оснований для возврата заявления Глава поселения поручает специалисту администрации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Администрации МО «Нельхай» в информационно-телекоммуникационной сети «Интернет».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3.3.1. Специалист администрации готовит текст извещения, в котором указываются: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информация о возможности предоставления земельного участка с указанием целей этого предоставления;</w:t>
      </w:r>
    </w:p>
    <w:p w:rsidR="009F319D" w:rsidRPr="00921C87" w:rsidRDefault="009F319D" w:rsidP="00C044B1">
      <w:pPr>
        <w:spacing w:after="0" w:line="240" w:lineRule="auto"/>
        <w:ind w:firstLine="720"/>
        <w:jc w:val="both"/>
        <w:rPr>
          <w:rFonts w:ascii="Times New Roman" w:hAnsi="Times New Roman"/>
          <w:sz w:val="24"/>
          <w:szCs w:val="24"/>
          <w:lang w:eastAsia="ru-RU"/>
        </w:rPr>
      </w:pPr>
      <w:bookmarkStart w:id="1" w:name="Par1207"/>
      <w:bookmarkEnd w:id="1"/>
      <w:r w:rsidRPr="00921C87">
        <w:rPr>
          <w:rFonts w:ascii="Times New Roman" w:hAnsi="Times New Roman"/>
          <w:sz w:val="24"/>
          <w:szCs w:val="24"/>
          <w:lang w:eastAsia="ru-RU"/>
        </w:rPr>
        <w:t>2) информация о праве граждан или крестьянских (фермерских) хозяйств,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3) адрес и способ подачи заявлений, указанных в </w:t>
      </w:r>
      <w:hyperlink r:id="rId11" w:history="1">
        <w:r w:rsidRPr="00921C87">
          <w:rPr>
            <w:rFonts w:ascii="Times New Roman" w:hAnsi="Times New Roman"/>
            <w:b/>
            <w:bCs/>
            <w:sz w:val="24"/>
            <w:szCs w:val="24"/>
            <w:lang w:eastAsia="ar-SA"/>
          </w:rPr>
          <w:t>подпункте 2</w:t>
        </w:r>
      </w:hyperlink>
      <w:r w:rsidRPr="00921C87">
        <w:rPr>
          <w:rFonts w:ascii="Times New Roman" w:hAnsi="Times New Roman"/>
          <w:sz w:val="24"/>
          <w:szCs w:val="24"/>
          <w:lang w:eastAsia="ru-RU"/>
        </w:rPr>
        <w:t xml:space="preserve"> настоящего пункта;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4) дата окончания приема указанных в </w:t>
      </w:r>
      <w:hyperlink r:id="rId12" w:history="1">
        <w:r w:rsidRPr="00921C87">
          <w:rPr>
            <w:rFonts w:ascii="Times New Roman" w:hAnsi="Times New Roman"/>
            <w:b/>
            <w:bCs/>
            <w:sz w:val="24"/>
            <w:szCs w:val="24"/>
            <w:lang w:eastAsia="ar-SA"/>
          </w:rPr>
          <w:t>подпункте 2</w:t>
        </w:r>
      </w:hyperlink>
      <w:r w:rsidRPr="00921C87">
        <w:rPr>
          <w:rFonts w:ascii="Times New Roman" w:hAnsi="Times New Roman"/>
          <w:sz w:val="24"/>
          <w:szCs w:val="24"/>
          <w:lang w:eastAsia="ru-RU"/>
        </w:rPr>
        <w:t xml:space="preserve"> настоящего пункта заявлений, которая устанавливается в соответствии с </w:t>
      </w:r>
      <w:hyperlink r:id="rId13" w:history="1">
        <w:r w:rsidRPr="00921C87">
          <w:rPr>
            <w:rFonts w:ascii="Times New Roman" w:hAnsi="Times New Roman"/>
            <w:b/>
            <w:bCs/>
            <w:sz w:val="24"/>
            <w:szCs w:val="24"/>
            <w:lang w:eastAsia="ar-SA"/>
          </w:rPr>
          <w:t>подпунктом 2</w:t>
        </w:r>
      </w:hyperlink>
      <w:r w:rsidRPr="00921C87">
        <w:rPr>
          <w:rFonts w:ascii="Times New Roman" w:hAnsi="Times New Roman"/>
          <w:sz w:val="24"/>
          <w:szCs w:val="24"/>
          <w:lang w:eastAsia="ru-RU"/>
        </w:rPr>
        <w:t xml:space="preserve"> настоящего пункта;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 адрес или иное описание местоположения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Максимальный срок данной административной процедуры составляет 2 дня.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3.4. Опубликование извещения о предоставлении земельного участка и размещение  извещения на официальном сайте Российской Федерации и на официальном сайте Администрации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подготовка и передача специалистом администрации Главе поселения извещения о предоставлении земельного участка для целей, указанных в пункте 1.1 настоящего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Глава поселения и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Глава поселения проверяет текст извещения и отдает специалисту администрации распоряжение об опубликовании извещения в официальном публикаторе нормативных правовых актов МО «Нельхай» и о размещении извещения на официальном сайте и на официальном сайте Администрации МО «Нельхай</w:t>
      </w:r>
      <w:r>
        <w:rPr>
          <w:rFonts w:ascii="Times New Roman" w:hAnsi="Times New Roman"/>
          <w:sz w:val="24"/>
          <w:szCs w:val="24"/>
          <w:lang w:eastAsia="ru-RU"/>
        </w:rPr>
        <w:t>»</w:t>
      </w:r>
      <w:r w:rsidRPr="00921C87">
        <w:rPr>
          <w:rFonts w:ascii="Times New Roman" w:hAnsi="Times New Roman"/>
          <w:sz w:val="24"/>
          <w:szCs w:val="24"/>
          <w:lang w:eastAsia="ru-RU"/>
        </w:rPr>
        <w:t xml:space="preserve"> в информационно-телекоммуникационной сети «Интернет».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Специалист администрации направляет извещение на публикацию и обеспечивает размещение извещения на официальном сайте и на официальном сайте в информационно-телекоммуникационной сети «Интернет».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Максимальный срок данной административной процедуры составляет 3 дня.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3.5. Принятие решения о предоставлении земельного участка без проведения торгов.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Глава МО «Нельхай» и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Глава поселения принимает одно из следующих решений: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осуществить подготовку проекта договора купли-продажи или проекта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Глава поселения отдает распоряжение специалисту администрации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14" w:history="1">
        <w:r w:rsidRPr="00921C87">
          <w:rPr>
            <w:rFonts w:ascii="Times New Roman" w:hAnsi="Times New Roman"/>
            <w:b/>
            <w:bCs/>
            <w:sz w:val="24"/>
            <w:szCs w:val="24"/>
            <w:lang w:eastAsia="ar-SA"/>
          </w:rPr>
          <w:t>статьей 39.17</w:t>
        </w:r>
      </w:hyperlink>
      <w:r w:rsidRPr="00921C87">
        <w:rPr>
          <w:rFonts w:ascii="Times New Roman" w:hAnsi="Times New Roman"/>
          <w:sz w:val="24"/>
          <w:szCs w:val="24"/>
          <w:lang w:eastAsia="ru-RU"/>
        </w:rPr>
        <w:t xml:space="preserve"> Земельного кодекса РФ.</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Максимальный срок данной административной процедуры составляет 35 дней.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3.6. Принятие решения о проведении аукциона по продаже земельного участка или аукциона на право заключения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поступление в администрацию поселения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Глава поселения и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w:t>
      </w:r>
      <w:bookmarkStart w:id="2" w:name="Par1221"/>
      <w:bookmarkEnd w:id="2"/>
      <w:r w:rsidRPr="00921C87">
        <w:rPr>
          <w:rFonts w:ascii="Times New Roman" w:hAnsi="Times New Roman"/>
          <w:sz w:val="24"/>
          <w:szCs w:val="24"/>
          <w:lang w:eastAsia="ru-RU"/>
        </w:rPr>
        <w:t>В случае поступления в администрацию поселения заявлений иных граждан, крестьянских (фермерских) хозяйств о намерении участвовать в аукционе Глава поселения в течение трех дней со дня поступления первого из таких заявлений отдает распоряжение специалисту администрации о подготовке проекта одного из двух решений администрации поселения: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3.6.1.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специалистом администрации в виде в виде письменного уведомления на бланке администрации поселения (Приложение № 2 к А</w:t>
      </w:r>
      <w:hyperlink r:id="rId15"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специалистом администрации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Максимальный срок данной административной процедуры составляет 50 дней.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3.7. Подготовка и проведение аукциона по продаже земельного участка или аукциона на право заключения договора аренды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решение об отказе в предоставлении земельного участка (решение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Глава поселения и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Максимальный срок данной административной процедуры составляет 40 дней.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Основанием для начала административной процедуры является подготовка и передача специалистом администрации Главе поселения проекта постановления администрации поселения о предоставлении земельного участка в собственность (аренду).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 за выполнение административной процедуры является Глава  поселения и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3.8.1. Решение о предоставлении земельного участка в собственность оформляется постановлением Администрации МО «Нельхай» (Приложение № 3 к А</w:t>
      </w:r>
      <w:hyperlink r:id="rId16"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купли-продажи земельного участка в 3 экземплярах.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Форма договора купли-продажи земельного участка (Приложение № 4 к Административному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Цена продажи земельного участка, определяется в порядке, установленном: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администрацией МО «Нельхай», в отношении земельных участков, находящихся в собственности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3.8.2. Решение о предоставлении земельного участка в аренду оформляется постановлением Администрации МО «Нельхай» (Приложение № 5 к А</w:t>
      </w:r>
      <w:hyperlink r:id="rId17"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земельного участка специалистом администрации готовится проект договора аренды земельного участка в 3 экземплярах.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Форма договора аренды (Приложение № 6 к Административному регламенту).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администрацией МО «Нельхай», в отношении земельных участков, находящихся в собственности МО «Нельхай».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3.8.3.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 в виде письменного уведомления на бланке администрации поселения (Приложение № 7 к А</w:t>
      </w:r>
      <w:hyperlink r:id="rId18"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Максимальный срок данной административной процедуры составляет 10 дней.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3.9. Направление заявителю постановления Администрации МО «Нельхай»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Ответственными за выполнение административной процедуры являются специалист администрации.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w:t>
      </w:r>
      <w:r>
        <w:rPr>
          <w:rFonts w:ascii="Times New Roman" w:hAnsi="Times New Roman"/>
          <w:sz w:val="24"/>
          <w:szCs w:val="24"/>
          <w:lang w:eastAsia="ru-RU"/>
        </w:rPr>
        <w:t>ления (письменного уведомления)</w:t>
      </w:r>
      <w:r w:rsidRPr="00921C87">
        <w:rPr>
          <w:rFonts w:ascii="Times New Roman" w:hAnsi="Times New Roman"/>
          <w:sz w:val="24"/>
          <w:szCs w:val="24"/>
          <w:lang w:eastAsia="ru-RU"/>
        </w:rPr>
        <w:t xml:space="preserve"> по телефону.</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Максимальный срок исполнения данной административной процедуры составляет 3 дня.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Запрос в письменной форме и форме электронного документа направляется заявителем в администрацию МО «Нельхай» по почтовому адресу либо официальному адресу электронной почты Администрации МО «Нельхай» соответственно по адресам, указанным в пункте 2.2 Административного регламента. Поступивший в адрес Администрации МО «Нельхай» запрос рассматривается в порядке, установленном пунктами 5.4 – 5.8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9F319D" w:rsidRPr="00921C87" w:rsidRDefault="009F319D" w:rsidP="00C044B1">
      <w:pPr>
        <w:spacing w:after="0" w:line="240" w:lineRule="auto"/>
        <w:ind w:firstLine="720"/>
        <w:jc w:val="center"/>
        <w:rPr>
          <w:rFonts w:ascii="Times New Roman" w:hAnsi="Times New Roman"/>
          <w:sz w:val="24"/>
          <w:szCs w:val="24"/>
          <w:lang w:eastAsia="ru-RU"/>
        </w:rPr>
      </w:pPr>
      <w:r w:rsidRPr="00921C87">
        <w:rPr>
          <w:rFonts w:ascii="Times New Roman" w:hAnsi="Times New Roman"/>
          <w:b/>
          <w:bCs/>
          <w:sz w:val="24"/>
          <w:szCs w:val="24"/>
          <w:lang w:eastAsia="ru-RU"/>
        </w:rPr>
        <w:t>4.</w:t>
      </w:r>
      <w:r w:rsidRPr="00921C87">
        <w:rPr>
          <w:rFonts w:ascii="Times New Roman" w:hAnsi="Times New Roman"/>
          <w:sz w:val="24"/>
          <w:szCs w:val="24"/>
          <w:lang w:eastAsia="ru-RU"/>
        </w:rPr>
        <w:t xml:space="preserve"> </w:t>
      </w:r>
      <w:r w:rsidRPr="00921C87">
        <w:rPr>
          <w:rFonts w:ascii="Times New Roman" w:hAnsi="Times New Roman"/>
          <w:b/>
          <w:bCs/>
          <w:sz w:val="24"/>
          <w:szCs w:val="24"/>
          <w:lang w:eastAsia="ru-RU"/>
        </w:rPr>
        <w:t>Формы контроля за исполнением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«Нельхай»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«Нельхай» дает указания по устранению выявленных нарушений и контролирует их исполнение.</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Плановые проверки качества предоставления муниципальной услуги, исполнения Административного регламента осуществляются заместителем главы Администрации МО «Нельхай» в соответствии с графиком проверок, но не реже чем раз в два года.</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Внеплановые проверки могут осуществляться по поручению  главы МО «Нельхай» или при наличии жалоб на исполнение Административного регламента.</w:t>
      </w:r>
    </w:p>
    <w:p w:rsidR="009F319D" w:rsidRPr="00921C87" w:rsidRDefault="009F319D" w:rsidP="00C044B1">
      <w:pPr>
        <w:spacing w:after="0" w:line="240" w:lineRule="auto"/>
        <w:ind w:firstLine="720"/>
        <w:jc w:val="both"/>
        <w:rPr>
          <w:rFonts w:ascii="Times New Roman" w:hAnsi="Times New Roman"/>
          <w:sz w:val="24"/>
          <w:szCs w:val="24"/>
          <w:lang w:eastAsia="ru-RU"/>
        </w:rPr>
      </w:pPr>
      <w:bookmarkStart w:id="3" w:name="sub_19"/>
      <w:r w:rsidRPr="00921C87">
        <w:rPr>
          <w:rFonts w:ascii="Times New Roman" w:hAnsi="Times New Roman"/>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3"/>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9F319D" w:rsidRPr="00921C87" w:rsidRDefault="009F319D" w:rsidP="00C044B1">
      <w:pPr>
        <w:spacing w:after="0" w:line="240" w:lineRule="auto"/>
        <w:ind w:firstLine="720"/>
        <w:jc w:val="center"/>
        <w:rPr>
          <w:rFonts w:ascii="Times New Roman" w:hAnsi="Times New Roman"/>
          <w:sz w:val="24"/>
          <w:szCs w:val="24"/>
          <w:lang w:eastAsia="ru-RU"/>
        </w:rPr>
      </w:pPr>
      <w:r w:rsidRPr="00921C87">
        <w:rPr>
          <w:rFonts w:ascii="Times New Roman" w:hAnsi="Times New Roman"/>
          <w:b/>
          <w:bCs/>
          <w:sz w:val="24"/>
          <w:szCs w:val="24"/>
          <w:lang w:eastAsia="ru-RU"/>
        </w:rPr>
        <w:t>5.</w:t>
      </w:r>
      <w:r w:rsidRPr="00921C87">
        <w:rPr>
          <w:rFonts w:ascii="Times New Roman" w:hAnsi="Times New Roman"/>
          <w:sz w:val="24"/>
          <w:szCs w:val="24"/>
          <w:lang w:eastAsia="ru-RU"/>
        </w:rPr>
        <w:t xml:space="preserve"> </w:t>
      </w:r>
      <w:r w:rsidRPr="00921C87">
        <w:rPr>
          <w:rFonts w:ascii="Times New Roman" w:hAnsi="Times New Roman"/>
          <w:b/>
          <w:bCs/>
          <w:sz w:val="24"/>
          <w:szCs w:val="24"/>
          <w:lang w:eastAsia="ru-RU"/>
        </w:rPr>
        <w:t xml:space="preserve">Досудебный (внесудебный) порядок обжалования решений и действий (бездействия) Администрации МО «Нельхай», </w:t>
      </w:r>
    </w:p>
    <w:p w:rsidR="009F319D" w:rsidRPr="00921C87" w:rsidRDefault="009F319D" w:rsidP="00C044B1">
      <w:pPr>
        <w:spacing w:after="0" w:line="240" w:lineRule="auto"/>
        <w:ind w:firstLine="720"/>
        <w:jc w:val="center"/>
        <w:rPr>
          <w:rFonts w:ascii="Times New Roman" w:hAnsi="Times New Roman"/>
          <w:sz w:val="24"/>
          <w:szCs w:val="24"/>
          <w:lang w:eastAsia="ru-RU"/>
        </w:rPr>
      </w:pPr>
      <w:r w:rsidRPr="00921C87">
        <w:rPr>
          <w:rFonts w:ascii="Times New Roman" w:hAnsi="Times New Roman"/>
          <w:b/>
          <w:bCs/>
          <w:sz w:val="24"/>
          <w:szCs w:val="24"/>
          <w:lang w:eastAsia="ru-RU"/>
        </w:rPr>
        <w:t>а также должностных лиц, муниципальных служащих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5.2. Заявитель может обратиться с жалобой в том числе в следующих случаях: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нарушение срока регистрации запроса заявителя о предоставлении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 нарушение срока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5.3. Жалоба подается в письменной форме на бумажном носителе или в электронной форме на имя Главы поселения.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5.5. Жалоба должна содержать:</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наименование Администрации МО «Нельхай», должностного лица администрации поселения, либо муниципального служащего, решения и действия (бездействие) которых обжалуются;</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5.7. По результатам рассмотрения жалобы администрация поселения принимает одно из следующих решений:</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2) отказывает в удовлетворении жалобы.</w:t>
      </w:r>
    </w:p>
    <w:p w:rsidR="009F319D" w:rsidRPr="00921C87" w:rsidRDefault="009F319D" w:rsidP="00C044B1">
      <w:pPr>
        <w:spacing w:after="0" w:line="240" w:lineRule="auto"/>
        <w:ind w:firstLine="720"/>
        <w:jc w:val="both"/>
        <w:rPr>
          <w:rFonts w:ascii="Times New Roman" w:hAnsi="Times New Roman"/>
          <w:sz w:val="24"/>
          <w:szCs w:val="24"/>
          <w:lang w:eastAsia="ru-RU"/>
        </w:rPr>
      </w:pPr>
      <w:r w:rsidRPr="00921C87">
        <w:rPr>
          <w:rFonts w:ascii="Times New Roman" w:hAnsi="Times New Roman"/>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br w:type="page"/>
        <w:t>Приложение № 1</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19"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 Администрацию МО «Нельхай»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Аларского района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Заявитель__________________________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(Ф.И.О. физического лица, название крестьянского (фермерского )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Место жительства: ____________________ 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Документ, удостоверяющий личность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ЗАЯВЛЕНИЕ</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xml:space="preserve">о предоставлении земельного участка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Прошу предоставить земельный участок с кадастровым номером 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_____________________ для  ____________________________________________________ _____________________________________________________________ ________________</w:t>
      </w:r>
      <w:r w:rsidRPr="00921C87">
        <w:rPr>
          <w:rFonts w:ascii="Times New Roman" w:hAnsi="Times New Roman"/>
          <w:sz w:val="24"/>
          <w:szCs w:val="24"/>
          <w:lang w:eastAsia="ru-RU"/>
        </w:rPr>
        <w:br/>
      </w:r>
      <w:r w:rsidRPr="00921C87">
        <w:rPr>
          <w:rFonts w:ascii="Times New Roman" w:hAnsi="Times New Roman"/>
          <w:i/>
          <w:iCs/>
          <w:sz w:val="24"/>
          <w:szCs w:val="24"/>
          <w:lang w:eastAsia="ru-RU"/>
        </w:rPr>
        <w:t>(вид или виды  разрешенного использования)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Реквизиты решения об изъятии земельного участка для государственных или муниципальных нужд </w:t>
      </w:r>
      <w:r w:rsidRPr="00921C87">
        <w:rPr>
          <w:rFonts w:ascii="Times New Roman" w:hAnsi="Times New Roman"/>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921C87">
        <w:rPr>
          <w:rFonts w:ascii="Times New Roman" w:hAnsi="Times New Roman"/>
          <w:sz w:val="24"/>
          <w:szCs w:val="24"/>
          <w:lang w:eastAsia="ru-RU"/>
        </w:rPr>
        <w:t xml:space="preserve"> _______ _________________________________________________________________________.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Реквизиты решения о предварительном согласовании предоставления земельного участка (</w:t>
      </w:r>
      <w:r w:rsidRPr="00921C87">
        <w:rPr>
          <w:rFonts w:ascii="Times New Roman" w:hAnsi="Times New Roman"/>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921C87">
        <w:rPr>
          <w:rFonts w:ascii="Times New Roman" w:hAnsi="Times New Roman"/>
          <w:sz w:val="24"/>
          <w:szCs w:val="24"/>
          <w:lang w:eastAsia="ru-RU"/>
        </w:rPr>
        <w:t xml:space="preserve">________________ ___________________________________________________________________.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Почтовый адрес и (или) адрес электронной почты для связи с заявителем _____________________________________________________________________________.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u w:val="single"/>
          <w:lang w:eastAsia="ru-RU"/>
        </w:rPr>
        <w:t>Приложения: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1. Документ, подтверждающий полномочия представителя заявителя.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i/>
          <w:iCs/>
          <w:sz w:val="24"/>
          <w:szCs w:val="24"/>
          <w:lang w:eastAsia="ru-RU"/>
        </w:rPr>
        <w:t xml:space="preserve">Подпись                                     И.О. Фамилия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«_____» ___________ 20___г.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Приложение № 2</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20"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xml:space="preserve">РЕШЕНИЕ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xml:space="preserve">об отказе в предоставлении земельного участка без проведения аукциона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xml:space="preserve">и о проведении аукциона по продаже земельного участка или аукциона на право заключения договора аренды земельного участка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Бланк администрации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Фамилия И.О заявителя, адрес места жительства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i/>
          <w:iCs/>
          <w:sz w:val="24"/>
          <w:szCs w:val="24"/>
          <w:lang w:eastAsia="ru-RU"/>
        </w:rPr>
        <w:t>(Название крестьянского (фермерского )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Об отказе в предоставлении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без проведения аукциона и о проведении аукциона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по продаже земельного участка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i/>
          <w:iCs/>
          <w:sz w:val="24"/>
          <w:szCs w:val="24"/>
          <w:lang w:eastAsia="ru-RU"/>
        </w:rPr>
        <w:t xml:space="preserve">(аукциона на право заключения договора аренды земельного участка)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соответствии со статьей 39.18 Земельного кодекса Российской Федерации, Администрация МО «Нельхай» сообщает решение: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1. Отказать 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 xml:space="preserve">(Фамилия И.О. заявителя или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предоставлении земельного участка с кадастровым № 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находящегося по адресу (имеющего адресные ориентиры): Российская Федерация, Иркутская область,  Аларский район,  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 строение и др.,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без проведения аукциона.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2.         Провести аукцион по продаже земельного участка (аукцион на право заключения договора аренды земельного участка) для 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(указать цели предоставления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i/>
          <w:iCs/>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Глава МО «Нельхай»     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(подпись)                                             (И.О.Фамилия)</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921C87">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w:t>
      </w:r>
      <w:r w:rsidRPr="00921C87">
        <w:rPr>
          <w:rFonts w:ascii="Times New Roman" w:hAnsi="Times New Roman"/>
          <w:sz w:val="24"/>
          <w:szCs w:val="24"/>
          <w:lang w:eastAsia="ru-RU"/>
        </w:rPr>
        <w:br w:type="page"/>
        <w:t>Приложение № 3</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21"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ПОСТАНОВЛЕНИЕ</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Администрации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00.00.0000                                                                                                                 № 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 предоставлении 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земельного участка в собственность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соответствии со статьей 39.18 Земельного кодекса Российской Федерации, руководствуясь Уставом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Администрация МО «Нельхай»</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ПОСТАНОВЛЯЕТ:</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1. Предоставить в собственность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земельный участок из земель 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(категория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с кадастровым N 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 строение,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 (далее - участок)</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для использования в целях 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(вид разрешенного использования)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общей площадью ________ кв. 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2. Заключить с ______________________________________ договор купли-продажи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3. Постановление вступает в силу с момента подписания.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Глава МО «Нельхай»    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(подпись)                                                      (И.О.Фамилия)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br w:type="page"/>
        <w:t>Приложение № 4</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22"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ДОГОВОР КУПЛИ-ПРОДАЖИ</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                          "__" _________ 200_ г.</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(место заключения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 основании постановления Администрации МО «Нельхай»  от ___.__.20__ № _____, Администрация МО «Нельхай» в лице Главы поселения ________________________________, действующего на основании Устава МО «Нельхай», именуемая в дальнейшем "Продавец",</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и 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(гражданин или крестьянское (фермерское) хозяйство)</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лице ________________________________, действующего на основании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 именуемый в дальнейшем "Покупатель", и именуемые в дальнейшем "Стороны",  заключили настоящий Договор о нижеследующем: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1. Предмет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1.1. Продавец обязуется передать в собственность, а Покупатель принять и оплатить по  цене  и  на  условиях  настоящего  Договора земельный участок из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(категория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с кадастровым N 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_______________________________________________________( далее – Участок)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строение и др.,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для использования в целях 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(вид, виды разрешенного использования)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1.2. На Участке имеются: 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(объекты недвижимого имущества 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их характеристики)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 Плата по Договору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2.1. Цена Участка составляет _________________________ рублей.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2.2. Покупатель оплачивает цену Участка </w:t>
      </w:r>
      <w:hyperlink r:id="rId23" w:history="1">
        <w:r w:rsidRPr="00921C87">
          <w:rPr>
            <w:rFonts w:ascii="Times New Roman" w:hAnsi="Times New Roman"/>
            <w:b/>
            <w:bCs/>
            <w:sz w:val="24"/>
            <w:szCs w:val="24"/>
            <w:lang w:eastAsia="ar-SA"/>
          </w:rPr>
          <w:t>(пункт 2.1</w:t>
        </w:r>
      </w:hyperlink>
      <w:r w:rsidRPr="00921C87">
        <w:rPr>
          <w:rFonts w:ascii="Times New Roman" w:hAnsi="Times New Roman"/>
          <w:sz w:val="24"/>
          <w:szCs w:val="24"/>
          <w:lang w:eastAsia="ru-RU"/>
        </w:rPr>
        <w:t xml:space="preserve"> Договора) в течение   5  календарных  дней  с  момента  заключения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2.3. Полная  оплата  цены  Участка  должна быть произведена до регистрации права собственности на Участок.</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2.4. Оплата производится в рублях. Сумма платежа,  за вычетом расходов Продавца на  продажу  Участка, перечисляется на  счета  органов  казначейства Аларского района,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открытые на балансовом счете 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(номер счета)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 платежном  документе в поле "Назначение платежа" указывается код бюджетной классификации 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(номер кода)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Сведения о реквизитах счета: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 наименование органа казначейства 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б) N счета органа казначейства 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2.5. Расходы на продажу Участка составляют 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(сумма прописью)</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рублей и перечисляются 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(сведения о реквизитах счета)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 Ограничения использования и обременения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3.1. Ограничения   использования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(указываются в соответствии с кадастровым паспортом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3.2. Обременения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(указываются в соответствии с кадастровым паспортом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 Права и обязанности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4.1. Продавец обязуется: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4.1.1. Предоставить  Покупателю  сведения,   необходимые   для исполнения условий, установленных Договором.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4.2. Покупатель обязуется: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4.2.1. Оплатить   цену   Участка   в   сроки   и   в  порядке, установленном </w:t>
      </w:r>
      <w:hyperlink r:id="rId24" w:history="1">
        <w:r w:rsidRPr="00921C87">
          <w:rPr>
            <w:rFonts w:ascii="Times New Roman" w:hAnsi="Times New Roman"/>
            <w:b/>
            <w:bCs/>
            <w:sz w:val="24"/>
            <w:szCs w:val="24"/>
            <w:lang w:eastAsia="ar-SA"/>
          </w:rPr>
          <w:t>разделом 2</w:t>
        </w:r>
      </w:hyperlink>
      <w:r w:rsidRPr="00921C87">
        <w:rPr>
          <w:rFonts w:ascii="Times New Roman" w:hAnsi="Times New Roman"/>
          <w:sz w:val="24"/>
          <w:szCs w:val="24"/>
          <w:lang w:eastAsia="ru-RU"/>
        </w:rPr>
        <w:t xml:space="preserve">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4.2.3. Предоставлять  информацию  о   состоянии   Участка   по запросам  соответствующих органов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4.2.4.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 находящееся на Участке.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4.2.5.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5. Ответственность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5.1. Покупатель несет ответственность перед третьими лицами за последствия  отчуждения недвижимого имущества,  принадлежащего ему на праве собственности и находящегося на Участке, с момента подачи заявки  на  приватизацию  Участка  до  государственной регистрации права собственности на Участок.</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5.3. За нарушение срока внесения платежа,  указанного в пункте </w:t>
      </w:r>
      <w:hyperlink r:id="rId25" w:history="1">
        <w:r w:rsidRPr="00921C87">
          <w:rPr>
            <w:rFonts w:ascii="Times New Roman" w:hAnsi="Times New Roman"/>
            <w:b/>
            <w:bCs/>
            <w:sz w:val="24"/>
            <w:szCs w:val="24"/>
            <w:lang w:eastAsia="ar-SA"/>
          </w:rPr>
          <w:t>2.2</w:t>
        </w:r>
      </w:hyperlink>
      <w:r w:rsidRPr="00921C87">
        <w:rPr>
          <w:rFonts w:ascii="Times New Roman" w:hAnsi="Times New Roman"/>
          <w:sz w:val="24"/>
          <w:szCs w:val="24"/>
          <w:lang w:eastAsia="ru-RU"/>
        </w:rPr>
        <w:t xml:space="preserve"> Договора, Покупатель выплачивает Продавцу пени из расчета ____ от  цены  Участка  за  каждый  календарный  день  просрочки.  Пени перечисляются в порядке,  предусмотренном в </w:t>
      </w:r>
      <w:hyperlink r:id="rId26" w:history="1">
        <w:r w:rsidRPr="00921C87">
          <w:rPr>
            <w:rFonts w:ascii="Times New Roman" w:hAnsi="Times New Roman"/>
            <w:b/>
            <w:bCs/>
            <w:sz w:val="24"/>
            <w:szCs w:val="24"/>
            <w:lang w:eastAsia="ar-SA"/>
          </w:rPr>
          <w:t>п.  2.4</w:t>
        </w:r>
      </w:hyperlink>
      <w:r w:rsidRPr="00921C87">
        <w:rPr>
          <w:rFonts w:ascii="Times New Roman" w:hAnsi="Times New Roman"/>
          <w:sz w:val="24"/>
          <w:szCs w:val="24"/>
          <w:lang w:eastAsia="ru-RU"/>
        </w:rPr>
        <w:t xml:space="preserve"> Договора,  для оплаты цены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6. Заключительные условия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6.1. Изменение  указанного  в  </w:t>
      </w:r>
      <w:hyperlink r:id="rId27" w:history="1">
        <w:r w:rsidRPr="00921C87">
          <w:rPr>
            <w:rFonts w:ascii="Times New Roman" w:hAnsi="Times New Roman"/>
            <w:b/>
            <w:bCs/>
            <w:sz w:val="24"/>
            <w:szCs w:val="24"/>
            <w:lang w:eastAsia="ar-SA"/>
          </w:rPr>
          <w:t>пункте  1.1</w:t>
        </w:r>
      </w:hyperlink>
      <w:r w:rsidRPr="00921C87">
        <w:rPr>
          <w:rFonts w:ascii="Times New Roman" w:hAnsi="Times New Roman"/>
          <w:sz w:val="24"/>
          <w:szCs w:val="24"/>
          <w:lang w:eastAsia="ru-RU"/>
        </w:rPr>
        <w:t>  Договора  целевого назначения   земель   допускается   в   порядке,   предусмотренном законодательством Российской Федерации.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6.2. Все изменения и дополнения к Договору действительны, если они совершены  в  письменной  форме  и  подписаны  уполномоченными лицами.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6.3. Договор составлен в трех экземплярах,  имеющих одинаковую юридическую силу.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Первый экземпляр находится у Продавца.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Второй экземпляр находится у Покупателя.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Третий экземпляр направляется в Управление Росреестра по Иркутской области.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Приложения к Договору: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1. Кадастровый паспорт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2. Передаточный акт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3. Расчет цены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7. Юридические адреса и реквизиты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Продавец: 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Покупатель: 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8. Подписи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Продавец: _________________  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(Ф.И.О.)         (подпись)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"__" _____________ 20_ г.</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Покупатель: _________________  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(Ф.И.О.)         (подпись)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"__" _____________ 20_ г.</w:t>
      </w:r>
    </w:p>
    <w:p w:rsidR="009F319D" w:rsidRPr="00A2150E" w:rsidRDefault="009F319D" w:rsidP="00E325D5">
      <w:pPr>
        <w:spacing w:after="0" w:line="240" w:lineRule="auto"/>
        <w:jc w:val="center"/>
        <w:rPr>
          <w:rFonts w:ascii="Times New Roman" w:hAnsi="Times New Roman"/>
          <w:sz w:val="24"/>
          <w:szCs w:val="24"/>
          <w:lang w:eastAsia="ru-RU"/>
        </w:rPr>
      </w:pPr>
    </w:p>
    <w:p w:rsidR="009F319D" w:rsidRPr="00A2150E" w:rsidRDefault="009F319D" w:rsidP="00E325D5">
      <w:pPr>
        <w:spacing w:after="0" w:line="240" w:lineRule="auto"/>
        <w:jc w:val="center"/>
        <w:rPr>
          <w:rFonts w:ascii="Times New Roman" w:hAnsi="Times New Roman"/>
          <w:sz w:val="24"/>
          <w:szCs w:val="24"/>
          <w:lang w:eastAsia="ru-RU"/>
        </w:rPr>
      </w:pPr>
    </w:p>
    <w:p w:rsidR="009F319D" w:rsidRPr="00A2150E" w:rsidRDefault="009F319D" w:rsidP="00E325D5">
      <w:pPr>
        <w:spacing w:after="0" w:line="240" w:lineRule="auto"/>
        <w:jc w:val="center"/>
        <w:rPr>
          <w:rFonts w:ascii="Times New Roman" w:hAnsi="Times New Roman"/>
          <w:sz w:val="24"/>
          <w:szCs w:val="24"/>
          <w:lang w:eastAsia="ru-RU"/>
        </w:rPr>
      </w:pPr>
    </w:p>
    <w:p w:rsidR="009F319D" w:rsidRPr="00A2150E" w:rsidRDefault="009F319D" w:rsidP="00E325D5">
      <w:pPr>
        <w:spacing w:after="0" w:line="240" w:lineRule="auto"/>
        <w:jc w:val="center"/>
        <w:rPr>
          <w:rFonts w:ascii="Times New Roman" w:hAnsi="Times New Roman"/>
          <w:sz w:val="24"/>
          <w:szCs w:val="24"/>
          <w:lang w:eastAsia="ru-RU"/>
        </w:rPr>
      </w:pPr>
    </w:p>
    <w:p w:rsidR="009F319D" w:rsidRPr="00A2150E" w:rsidRDefault="009F319D" w:rsidP="00E325D5">
      <w:pPr>
        <w:spacing w:after="0" w:line="240" w:lineRule="auto"/>
        <w:jc w:val="center"/>
        <w:rPr>
          <w:rFonts w:ascii="Times New Roman" w:hAnsi="Times New Roman"/>
          <w:sz w:val="24"/>
          <w:szCs w:val="24"/>
          <w:lang w:eastAsia="ru-RU"/>
        </w:rPr>
      </w:pP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Приложение № 5</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28"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«Предоставление земельных участков гражданам</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ПОСТАНОВЛЕНИЕ</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Администрации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00.00.0000                                                                                                                № 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 предоставлении __________________________________</w:t>
      </w:r>
    </w:p>
    <w:p w:rsidR="009F319D" w:rsidRPr="00921C87" w:rsidRDefault="009F319D" w:rsidP="00701238">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 земельного участка в аренду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соответствии со статьей 39.18 Земельного кодекса Российской Федерации, руководствуясь Уставом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Администрация МО «Нельхай»</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ПОСТАНОВЛЯЕТ:</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1. Предоставить в аренду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земельный участок из земель 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(категория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с кадастровым N 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 строение,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 (далее - участок)</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для использования в целях 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(вид разрешенного использования)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общей площадью ________ кв. 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2. Заключить с ___________________________________________ договор аренды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Ф.И.О. заявителя (название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3. Постановление вступает в силу с момента подписания.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Глава МО «Нельхай»     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(подпись)                                               (И.О. Фамилия)</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w:t>
      </w: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Default="009F319D" w:rsidP="00E325D5">
      <w:pPr>
        <w:spacing w:after="0" w:line="240" w:lineRule="auto"/>
        <w:jc w:val="right"/>
        <w:rPr>
          <w:rFonts w:ascii="Times New Roman" w:hAnsi="Times New Roman"/>
          <w:sz w:val="24"/>
          <w:szCs w:val="24"/>
          <w:lang w:eastAsia="ru-RU"/>
        </w:rPr>
      </w:pP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Приложение № 6</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29"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b/>
          <w:bCs/>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ДОГОВОР АРЕНДЫ</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                          "__" _________ 20_ г.</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(место заключения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 основании постановления Администрации МО «Нельхай»  от ___.__.20__ № _____, Администрация МО «Нельхай» в лице Главы поселения ________________________________, действующего на основании Устава МО «Нельхай», именуемая в дальнейшем "Арендодатель",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и 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(гражданин или крестьянское (фермерское) хозяйство)</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лице ________________________________, действующего на основании____________________________, именуемый в дальнейшем "Арендатор", и именуемые в дальнейшем "Стороны",  заключили настоящий Договор о нижеследующем:</w:t>
      </w:r>
    </w:p>
    <w:p w:rsidR="009F319D" w:rsidRPr="00921C87" w:rsidRDefault="009F319D" w:rsidP="00CB31E7">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1. Предмет договора</w:t>
      </w:r>
      <w:r w:rsidRPr="00921C87">
        <w:rPr>
          <w:rFonts w:ascii="Times New Roman" w:hAnsi="Times New Roman"/>
          <w:b/>
          <w:bCs/>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(категория земель)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с кадастровым N 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находящийся по адресу (имеющий адресные ориентиры): Российская Федерация, Иркутская область,  Аларский район,  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_______________________________________________________( далее – Участок)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строение и др.,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для использования в целях 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(вид, виды разрешенного использования)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1.2. Сдача участка в субаренду без согласия Арендодателя не допускается. Согласие оформляется постановлением Администрации МО «Нельхай».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 Плата по Договору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2.1. Арендная плата составляет _________________________ рублей в год.</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 открытые на балансовом счете 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(номер счета)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В платежном  документе в поле "Назначение платежа" указывается код бюджетной классификации 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(номер кода)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Сведения о реквизитах счета: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 наименование органа казначейства 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б) N счета органа казначейства 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МО «Нельхай».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 Ограничения использования и обременения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3.1. Ограничения   использования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(указываются в соответствии с кадастровым паспортом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3.2. Обременения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w:t>
      </w:r>
    </w:p>
    <w:p w:rsidR="009F319D" w:rsidRPr="00921C87" w:rsidRDefault="009F319D" w:rsidP="00701238">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(указываются в соответствии с кадастровым паспортом Участка)</w:t>
      </w:r>
      <w:r w:rsidRPr="00921C87">
        <w:rPr>
          <w:rFonts w:ascii="Times New Roman" w:hAnsi="Times New Roman"/>
          <w:b/>
          <w:bCs/>
          <w:sz w:val="24"/>
          <w:szCs w:val="24"/>
          <w:lang w:eastAsia="ru-RU"/>
        </w:rPr>
        <w:t> </w:t>
      </w:r>
    </w:p>
    <w:p w:rsidR="009F319D" w:rsidRPr="00921C87" w:rsidRDefault="009F319D" w:rsidP="00CB31E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4. Срок действия договора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4.1. Срок действия настоящего Договора: _________________ лет.</w:t>
      </w:r>
    </w:p>
    <w:p w:rsidR="009F319D" w:rsidRPr="00921C87" w:rsidRDefault="009F319D" w:rsidP="00701238">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(не более 20 лет)</w:t>
      </w:r>
    </w:p>
    <w:p w:rsidR="009F319D" w:rsidRPr="00921C87" w:rsidRDefault="009F319D" w:rsidP="00CB31E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5. Права и обязанности Сторон </w:t>
      </w:r>
    </w:p>
    <w:p w:rsidR="009F319D" w:rsidRPr="00921C87" w:rsidRDefault="009F319D" w:rsidP="00CB31E7">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5.1. Арендодатель обязан: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5.1.2.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5.2. Права Арендодателя: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5.2.2. на беспрепятственный доступ на земельный участок с целью его осмотра на предмет соблюдения условий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5.2.3. расторгнуть настоящий договор в случаях:</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а) невнесения Арендатором арендной платы;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б) нарушения Арендатором сроков внесения арендной платы два и более раз;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г) нарушения Арендатором пункта 1.2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д) изъятия земельного участка для государственных или муниципальных нужд;</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ж) в иных случаях, предусмотренных законодательством Российской Федерации.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5.2.4.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 Арендатор обязан: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5.3.1. в определенные настоящим Договором сроки производить внесение арендной платы;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5.3.2. использовать земельный участок в соответствии с целевым назначением;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5.3.6.  не допускать действий, приводящих к ухудшению экологической обстановки на земельном участке и прилегающих территориях;</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5.3.7. соблюдать санитарные, противопожарные нормы и требования, а также Правила благоустройства территории 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5.4. Права Арендатора: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5.4.1.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«Нельхай» для соответствующей территориальной зоны.</w:t>
      </w:r>
    </w:p>
    <w:p w:rsidR="009F319D" w:rsidRPr="00921C87" w:rsidRDefault="009F319D" w:rsidP="00701238">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5.4.2. передавать земельный участок в субаренду с письменного согласия Арендатора. </w:t>
      </w:r>
      <w:r w:rsidRPr="00921C87">
        <w:rPr>
          <w:rFonts w:ascii="Times New Roman" w:hAnsi="Times New Roman"/>
          <w:b/>
          <w:bCs/>
          <w:sz w:val="24"/>
          <w:szCs w:val="24"/>
          <w:lang w:eastAsia="ru-RU"/>
        </w:rPr>
        <w:t> </w:t>
      </w:r>
    </w:p>
    <w:p w:rsidR="009F319D" w:rsidRPr="00921C87" w:rsidRDefault="009F319D" w:rsidP="00CB31E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6. Ответственность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6.1.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6.2.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9F319D" w:rsidRPr="00921C87" w:rsidRDefault="009F319D" w:rsidP="00701238">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6.3.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r w:rsidRPr="00921C87">
        <w:rPr>
          <w:rFonts w:ascii="Times New Roman" w:hAnsi="Times New Roman"/>
          <w:b/>
          <w:bCs/>
          <w:sz w:val="24"/>
          <w:szCs w:val="24"/>
          <w:lang w:eastAsia="ru-RU"/>
        </w:rPr>
        <w:t> </w:t>
      </w:r>
    </w:p>
    <w:p w:rsidR="009F319D" w:rsidRPr="00921C87" w:rsidRDefault="009F319D" w:rsidP="00CB31E7">
      <w:pPr>
        <w:spacing w:after="0" w:line="240" w:lineRule="auto"/>
        <w:jc w:val="both"/>
        <w:rPr>
          <w:rFonts w:ascii="Times New Roman" w:hAnsi="Times New Roman"/>
          <w:sz w:val="24"/>
          <w:szCs w:val="24"/>
          <w:lang w:eastAsia="ru-RU"/>
        </w:rPr>
      </w:pPr>
      <w:r w:rsidRPr="00921C87">
        <w:rPr>
          <w:rFonts w:ascii="Times New Roman" w:hAnsi="Times New Roman"/>
          <w:bCs/>
          <w:sz w:val="24"/>
          <w:szCs w:val="24"/>
          <w:lang w:eastAsia="ru-RU"/>
        </w:rPr>
        <w:t xml:space="preserve">7.  Заключительные положения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7.1. Настоящий Договор вступает в силу с момента его государственной регистрации.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7.2. Все изменения и (или) дополнения к настоящему Договору оформляются дополнительными соглашениями к договору, подлежащими государственной регистрации  в установленном порядке.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7.3. Смена собственника земельного участка не является основанием для расторжения настоящего Договора.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7.4.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7.5. Споры по настоящему Договору рассматриваются в  суде с обязательным соблюдением досудебного урегулирования в претензионном порядке.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7.6. В случаях, не предусмотренных настоящим Договором, Стороны руководствуются действующим законодательством.</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Приложения к Договору:</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1. Кадастровый паспорт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2. Передаточный акт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3. Расчет арендной платы.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8. Юридические адреса и реквизиты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Арендодатель: 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Арендатор: 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9. Подписи Сторон</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Арендодатель: _________________  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(Ф.И.О.)         (подпись)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"__" _____________ 20_ г.</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Арендатор: _________________  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(Ф.И.О.)         (подпись)</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"__" _____________ 20_ г.</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br w:type="page"/>
        <w:t>Приложение № 7</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к  А</w:t>
      </w:r>
      <w:hyperlink r:id="rId30" w:history="1">
        <w:r w:rsidRPr="00921C87">
          <w:rPr>
            <w:rFonts w:ascii="Times New Roman" w:hAnsi="Times New Roman"/>
            <w:b/>
            <w:bCs/>
            <w:sz w:val="24"/>
            <w:szCs w:val="24"/>
            <w:lang w:eastAsia="ar-SA"/>
          </w:rPr>
          <w:t>дминистративному</w:t>
        </w:r>
      </w:hyperlink>
      <w:r w:rsidRPr="00921C87">
        <w:rPr>
          <w:rFonts w:ascii="Times New Roman" w:hAnsi="Times New Roman"/>
          <w:sz w:val="24"/>
          <w:szCs w:val="24"/>
          <w:lang w:eastAsia="ru-RU"/>
        </w:rPr>
        <w:t xml:space="preserve"> регламенту</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предоставления муниципальной услуги</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«Предоставление земельных участков гражданам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для индивидуального жилищного строительства,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ведения личного подсобного хозяйства в границах населенного пункта,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садоводства, дачного хозяйства,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гражданам или крестьянским (фермерским) хозяйствам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для осуществления крестьянским (фермерским) хозяйством его деятельности»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 xml:space="preserve">РЕШЕНИЕ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sz w:val="24"/>
          <w:szCs w:val="24"/>
          <w:lang w:eastAsia="ru-RU"/>
        </w:rPr>
        <w:t>об отказе в предоставлении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Бланк администрации</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МО «Нельхай»</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xml:space="preserve">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sz w:val="24"/>
          <w:szCs w:val="24"/>
          <w:lang w:eastAsia="ru-RU"/>
        </w:rPr>
        <w:t xml:space="preserve">Фамилия И.О заявителя, адрес места жительства </w:t>
      </w:r>
    </w:p>
    <w:p w:rsidR="009F319D" w:rsidRPr="00921C87" w:rsidRDefault="009F319D" w:rsidP="00E325D5">
      <w:pPr>
        <w:spacing w:after="0" w:line="240" w:lineRule="auto"/>
        <w:jc w:val="right"/>
        <w:rPr>
          <w:rFonts w:ascii="Times New Roman" w:hAnsi="Times New Roman"/>
          <w:sz w:val="24"/>
          <w:szCs w:val="24"/>
          <w:lang w:eastAsia="ru-RU"/>
        </w:rPr>
      </w:pPr>
      <w:r w:rsidRPr="00921C87">
        <w:rPr>
          <w:rFonts w:ascii="Times New Roman" w:hAnsi="Times New Roman"/>
          <w:i/>
          <w:iCs/>
          <w:sz w:val="24"/>
          <w:szCs w:val="24"/>
          <w:lang w:eastAsia="ru-RU"/>
        </w:rPr>
        <w:t>(Название крестьянского (фермерского )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Об отказе в предоставлении земельного участка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соответствии со статьей 39.16 Земельного кодекса Российской Федерации, Администрация МО «Нельхай» сообщает решение: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Отказать 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 xml:space="preserve">(Фамилия И.О. заявителя или </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название крестьянского (фермерского) хозяйства)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в предоставлении земельного участка с кадастровым № 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находящегося по адресу (имеющего адресные ориентиры): Российская Федерация, Иркутская область,  Аларский район,  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поселок, село и др., улица, дом, строение и др., иные адресные ориентиры)</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без проведения торгов.</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Основанием для отказа является:</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__________________________________________________________________________</w:t>
      </w:r>
    </w:p>
    <w:p w:rsidR="009F319D" w:rsidRPr="00921C87" w:rsidRDefault="009F319D" w:rsidP="00E325D5">
      <w:pPr>
        <w:spacing w:after="0" w:line="240" w:lineRule="auto"/>
        <w:jc w:val="center"/>
        <w:rPr>
          <w:rFonts w:ascii="Times New Roman" w:hAnsi="Times New Roman"/>
          <w:sz w:val="24"/>
          <w:szCs w:val="24"/>
          <w:lang w:eastAsia="ru-RU"/>
        </w:rPr>
      </w:pPr>
      <w:r w:rsidRPr="00921C87">
        <w:rPr>
          <w:rFonts w:ascii="Times New Roman" w:hAnsi="Times New Roman"/>
          <w:i/>
          <w:iCs/>
          <w:sz w:val="24"/>
          <w:szCs w:val="24"/>
          <w:lang w:eastAsia="ru-RU"/>
        </w:rPr>
        <w:t> (указать все основания в соответствии с пунктом 2.13 Административного регламента)</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Настоящее решение может быть обжаловано в судебном порядке.</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 </w:t>
      </w:r>
    </w:p>
    <w:p w:rsidR="009F319D" w:rsidRPr="00921C87" w:rsidRDefault="009F319D" w:rsidP="00E325D5">
      <w:pPr>
        <w:spacing w:after="0" w:line="240" w:lineRule="auto"/>
        <w:jc w:val="both"/>
        <w:rPr>
          <w:rFonts w:ascii="Times New Roman" w:hAnsi="Times New Roman"/>
          <w:sz w:val="24"/>
          <w:szCs w:val="24"/>
          <w:lang w:eastAsia="ru-RU"/>
        </w:rPr>
      </w:pPr>
      <w:r w:rsidRPr="00921C87">
        <w:rPr>
          <w:rFonts w:ascii="Times New Roman" w:hAnsi="Times New Roman"/>
          <w:sz w:val="24"/>
          <w:szCs w:val="24"/>
          <w:lang w:eastAsia="ru-RU"/>
        </w:rPr>
        <w:t>Глава МО «Нельхай»    _________________</w:t>
      </w:r>
    </w:p>
    <w:p w:rsidR="009F319D" w:rsidRDefault="009F319D" w:rsidP="00E325D5">
      <w:pPr>
        <w:spacing w:after="0" w:line="240" w:lineRule="auto"/>
      </w:pPr>
      <w:r w:rsidRPr="00921C87">
        <w:rPr>
          <w:rFonts w:ascii="Times New Roman" w:hAnsi="Times New Roman"/>
          <w:sz w:val="24"/>
          <w:szCs w:val="24"/>
          <w:lang w:eastAsia="ru-RU"/>
        </w:rPr>
        <w:t>                                                        (подпись)</w:t>
      </w:r>
      <w:r w:rsidRPr="00E325D5">
        <w:rPr>
          <w:rFonts w:ascii="Times New Roman" w:hAnsi="Times New Roman"/>
          <w:color w:val="363636"/>
          <w:sz w:val="24"/>
          <w:szCs w:val="24"/>
          <w:lang w:eastAsia="ru-RU"/>
        </w:rPr>
        <w:t>                                      </w:t>
      </w:r>
      <w:r>
        <w:rPr>
          <w:rFonts w:ascii="Times New Roman" w:hAnsi="Times New Roman"/>
          <w:color w:val="363636"/>
          <w:sz w:val="24"/>
          <w:szCs w:val="24"/>
          <w:lang w:eastAsia="ru-RU"/>
        </w:rPr>
        <w:t>                    </w:t>
      </w:r>
      <w:r w:rsidRPr="00701238">
        <w:rPr>
          <w:rFonts w:ascii="Times New Roman" w:hAnsi="Times New Roman"/>
          <w:color w:val="363636"/>
          <w:sz w:val="24"/>
          <w:szCs w:val="24"/>
          <w:lang w:eastAsia="ru-RU"/>
        </w:rPr>
        <w:t>(</w:t>
      </w:r>
      <w:r w:rsidRPr="00921C87">
        <w:rPr>
          <w:rFonts w:ascii="Times New Roman" w:hAnsi="Times New Roman"/>
          <w:sz w:val="24"/>
          <w:szCs w:val="24"/>
          <w:lang w:eastAsia="ru-RU"/>
        </w:rPr>
        <w:t>И.</w:t>
      </w:r>
      <w:r w:rsidRPr="00921C87">
        <w:rPr>
          <w:rFonts w:ascii="Times New Roman" w:hAnsi="Times New Roman"/>
          <w:sz w:val="20"/>
          <w:szCs w:val="20"/>
          <w:lang w:eastAsia="ru-RU"/>
        </w:rPr>
        <w:t>О.Фамилия)</w:t>
      </w:r>
    </w:p>
    <w:sectPr w:rsidR="009F319D" w:rsidSect="008502B1">
      <w:footerReference w:type="default" r:id="rId31"/>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19D" w:rsidRDefault="009F319D" w:rsidP="00CB31E7">
      <w:pPr>
        <w:spacing w:after="0" w:line="240" w:lineRule="auto"/>
      </w:pPr>
      <w:r>
        <w:separator/>
      </w:r>
    </w:p>
  </w:endnote>
  <w:endnote w:type="continuationSeparator" w:id="0">
    <w:p w:rsidR="009F319D" w:rsidRDefault="009F319D" w:rsidP="00CB31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19D" w:rsidRDefault="009F319D">
    <w:pPr>
      <w:pStyle w:val="Footer"/>
    </w:pPr>
    <w:fldSimple w:instr="PAGE   \* MERGEFORMAT">
      <w:r>
        <w:rPr>
          <w:noProof/>
        </w:rPr>
        <w:t>27</w:t>
      </w:r>
    </w:fldSimple>
  </w:p>
  <w:p w:rsidR="009F319D" w:rsidRDefault="009F31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19D" w:rsidRDefault="009F319D" w:rsidP="00CB31E7">
      <w:pPr>
        <w:spacing w:after="0" w:line="240" w:lineRule="auto"/>
      </w:pPr>
      <w:r>
        <w:separator/>
      </w:r>
    </w:p>
  </w:footnote>
  <w:footnote w:type="continuationSeparator" w:id="0">
    <w:p w:rsidR="009F319D" w:rsidRDefault="009F319D" w:rsidP="00CB31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9FE1D9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6C78F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5BC338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952431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BFEFF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BCF1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C900B6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CF8BA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83AF90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4AA2F8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70B8"/>
    <w:rsid w:val="00003BD6"/>
    <w:rsid w:val="00037088"/>
    <w:rsid w:val="000D5987"/>
    <w:rsid w:val="00142FA7"/>
    <w:rsid w:val="0016372E"/>
    <w:rsid w:val="001661DB"/>
    <w:rsid w:val="00191B88"/>
    <w:rsid w:val="001B2B39"/>
    <w:rsid w:val="0020720E"/>
    <w:rsid w:val="0030765E"/>
    <w:rsid w:val="003361D8"/>
    <w:rsid w:val="003908DD"/>
    <w:rsid w:val="004070B8"/>
    <w:rsid w:val="00452C2B"/>
    <w:rsid w:val="00486626"/>
    <w:rsid w:val="0056586B"/>
    <w:rsid w:val="0059649E"/>
    <w:rsid w:val="0066690B"/>
    <w:rsid w:val="006B240B"/>
    <w:rsid w:val="00701238"/>
    <w:rsid w:val="00750AE1"/>
    <w:rsid w:val="007814B7"/>
    <w:rsid w:val="007A2DD7"/>
    <w:rsid w:val="00814C75"/>
    <w:rsid w:val="0082406E"/>
    <w:rsid w:val="008502B1"/>
    <w:rsid w:val="008A6E0A"/>
    <w:rsid w:val="00903748"/>
    <w:rsid w:val="00921C87"/>
    <w:rsid w:val="00930FBB"/>
    <w:rsid w:val="00957249"/>
    <w:rsid w:val="00975638"/>
    <w:rsid w:val="009828E4"/>
    <w:rsid w:val="00986AEA"/>
    <w:rsid w:val="009D5D7C"/>
    <w:rsid w:val="009E5FC5"/>
    <w:rsid w:val="009F319D"/>
    <w:rsid w:val="00A12D61"/>
    <w:rsid w:val="00A2150E"/>
    <w:rsid w:val="00AA052F"/>
    <w:rsid w:val="00AA1931"/>
    <w:rsid w:val="00B45F33"/>
    <w:rsid w:val="00B61838"/>
    <w:rsid w:val="00B9432F"/>
    <w:rsid w:val="00C044B1"/>
    <w:rsid w:val="00C05716"/>
    <w:rsid w:val="00C56BE4"/>
    <w:rsid w:val="00C83CF8"/>
    <w:rsid w:val="00CB31E7"/>
    <w:rsid w:val="00CE09BD"/>
    <w:rsid w:val="00D26608"/>
    <w:rsid w:val="00D944D5"/>
    <w:rsid w:val="00D9456D"/>
    <w:rsid w:val="00D96AEB"/>
    <w:rsid w:val="00DA4701"/>
    <w:rsid w:val="00DE2692"/>
    <w:rsid w:val="00E325D5"/>
    <w:rsid w:val="00EF0A51"/>
    <w:rsid w:val="00FA283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9BD"/>
    <w:pPr>
      <w:spacing w:after="160" w:line="259" w:lineRule="auto"/>
    </w:pPr>
    <w:rPr>
      <w:lang w:eastAsia="en-US"/>
    </w:rPr>
  </w:style>
  <w:style w:type="paragraph" w:styleId="Heading1">
    <w:name w:val="heading 1"/>
    <w:basedOn w:val="Normal"/>
    <w:link w:val="Heading1Char"/>
    <w:uiPriority w:val="99"/>
    <w:qFormat/>
    <w:rsid w:val="0082406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82406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82406E"/>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2406E"/>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82406E"/>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82406E"/>
    <w:rPr>
      <w:rFonts w:ascii="Times New Roman" w:hAnsi="Times New Roman" w:cs="Times New Roman"/>
      <w:b/>
      <w:bCs/>
      <w:sz w:val="27"/>
      <w:szCs w:val="27"/>
      <w:lang w:eastAsia="ru-RU"/>
    </w:rPr>
  </w:style>
  <w:style w:type="character" w:styleId="Hyperlink">
    <w:name w:val="Hyperlink"/>
    <w:basedOn w:val="DefaultParagraphFont"/>
    <w:uiPriority w:val="99"/>
    <w:semiHidden/>
    <w:rsid w:val="0082406E"/>
    <w:rPr>
      <w:rFonts w:cs="Times New Roman"/>
      <w:color w:val="265E9D"/>
      <w:u w:val="none"/>
      <w:effect w:val="none"/>
    </w:rPr>
  </w:style>
  <w:style w:type="character" w:styleId="FollowedHyperlink">
    <w:name w:val="FollowedHyperlink"/>
    <w:basedOn w:val="DefaultParagraphFont"/>
    <w:uiPriority w:val="99"/>
    <w:semiHidden/>
    <w:rsid w:val="0082406E"/>
    <w:rPr>
      <w:rFonts w:cs="Times New Roman"/>
      <w:color w:val="265E9D"/>
      <w:u w:val="none"/>
      <w:effect w:val="none"/>
    </w:rPr>
  </w:style>
  <w:style w:type="character" w:styleId="Emphasis">
    <w:name w:val="Emphasis"/>
    <w:basedOn w:val="DefaultParagraphFont"/>
    <w:uiPriority w:val="99"/>
    <w:qFormat/>
    <w:rsid w:val="0082406E"/>
    <w:rPr>
      <w:rFonts w:cs="Times New Roman"/>
      <w:i/>
      <w:iCs/>
    </w:rPr>
  </w:style>
  <w:style w:type="character" w:styleId="Strong">
    <w:name w:val="Strong"/>
    <w:basedOn w:val="DefaultParagraphFont"/>
    <w:uiPriority w:val="99"/>
    <w:qFormat/>
    <w:rsid w:val="0082406E"/>
    <w:rPr>
      <w:rFonts w:cs="Times New Roman"/>
      <w:b/>
      <w:bCs/>
    </w:rPr>
  </w:style>
  <w:style w:type="paragraph" w:styleId="NormalWeb">
    <w:name w:val="Normal (Web)"/>
    <w:basedOn w:val="Normal"/>
    <w:uiPriority w:val="99"/>
    <w:semiHidden/>
    <w:rsid w:val="0082406E"/>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82406E"/>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82406E"/>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82406E"/>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82406E"/>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82406E"/>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82406E"/>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82406E"/>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82406E"/>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82406E"/>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82406E"/>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82406E"/>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82406E"/>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82406E"/>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82406E"/>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82406E"/>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82406E"/>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82406E"/>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82406E"/>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82406E"/>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82406E"/>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82406E"/>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82406E"/>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82406E"/>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82406E"/>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82406E"/>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82406E"/>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82406E"/>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82406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82406E"/>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82406E"/>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82406E"/>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82406E"/>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82406E"/>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82406E"/>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82406E"/>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82406E"/>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82406E"/>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82406E"/>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82406E"/>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82406E"/>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82406E"/>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82406E"/>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82406E"/>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82406E"/>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82406E"/>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82406E"/>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82406E"/>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82406E"/>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82406E"/>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82406E"/>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82406E"/>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82406E"/>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82406E"/>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82406E"/>
    <w:rPr>
      <w:rFonts w:cs="Times New Roman"/>
    </w:rPr>
  </w:style>
  <w:style w:type="paragraph" w:customStyle="1" w:styleId="colorbox1">
    <w:name w:val="colorbox1"/>
    <w:basedOn w:val="Normal"/>
    <w:uiPriority w:val="99"/>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82406E"/>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82406E"/>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82406E"/>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82406E"/>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82406E"/>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82406E"/>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82406E"/>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82406E"/>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82406E"/>
    <w:rPr>
      <w:rFonts w:cs="Times New Roman"/>
      <w:vanish/>
    </w:rPr>
  </w:style>
  <w:style w:type="paragraph" w:customStyle="1" w:styleId="coda-slider1">
    <w:name w:val="coda-slider1"/>
    <w:basedOn w:val="Normal"/>
    <w:uiPriority w:val="99"/>
    <w:rsid w:val="0082406E"/>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82406E"/>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82406E"/>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82406E"/>
    <w:rPr>
      <w:rFonts w:cs="Times New Roman"/>
    </w:rPr>
  </w:style>
  <w:style w:type="paragraph" w:customStyle="1" w:styleId="a8">
    <w:name w:val="a8"/>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82406E"/>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82406E"/>
    <w:rPr>
      <w:rFonts w:cs="Times New Roman"/>
    </w:rPr>
  </w:style>
  <w:style w:type="paragraph" w:styleId="NoSpacing">
    <w:name w:val="No Spacing"/>
    <w:basedOn w:val="Normal"/>
    <w:uiPriority w:val="99"/>
    <w:qFormat/>
    <w:rsid w:val="0082406E"/>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82406E"/>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82406E"/>
    <w:rPr>
      <w:rFonts w:cs="Times New Roman"/>
    </w:rPr>
  </w:style>
  <w:style w:type="paragraph" w:customStyle="1" w:styleId="15">
    <w:name w:val="15"/>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82406E"/>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142FA7"/>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142FA7"/>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142FA7"/>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CB31E7"/>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CB31E7"/>
    <w:rPr>
      <w:rFonts w:cs="Times New Roman"/>
    </w:rPr>
  </w:style>
  <w:style w:type="paragraph" w:styleId="Footer">
    <w:name w:val="footer"/>
    <w:basedOn w:val="Normal"/>
    <w:link w:val="FooterChar"/>
    <w:uiPriority w:val="99"/>
    <w:rsid w:val="00CB31E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B31E7"/>
    <w:rPr>
      <w:rFonts w:cs="Times New Roman"/>
    </w:rPr>
  </w:style>
  <w:style w:type="paragraph" w:customStyle="1" w:styleId="ConsPlusNormal0">
    <w:name w:val="ConsPlusNormal"/>
    <w:link w:val="ConsPlusNormal1"/>
    <w:uiPriority w:val="99"/>
    <w:rsid w:val="00003BD6"/>
    <w:pPr>
      <w:widowControl w:val="0"/>
      <w:autoSpaceDE w:val="0"/>
      <w:autoSpaceDN w:val="0"/>
      <w:adjustRightInd w:val="0"/>
      <w:ind w:firstLine="720"/>
    </w:pPr>
    <w:rPr>
      <w:rFonts w:ascii="Arial" w:hAnsi="Arial" w:cs="Arial"/>
      <w:sz w:val="20"/>
      <w:szCs w:val="20"/>
    </w:rPr>
  </w:style>
  <w:style w:type="character" w:customStyle="1" w:styleId="ConsPlusNormal1">
    <w:name w:val="ConsPlusNormal Знак"/>
    <w:basedOn w:val="DefaultParagraphFont"/>
    <w:link w:val="ConsPlusNormal0"/>
    <w:uiPriority w:val="99"/>
    <w:locked/>
    <w:rsid w:val="00003BD6"/>
    <w:rPr>
      <w:rFonts w:ascii="Arial" w:hAnsi="Arial" w:cs="Arial"/>
      <w:lang w:val="ru-RU" w:eastAsia="ru-RU" w:bidi="ar-SA"/>
    </w:rPr>
  </w:style>
  <w:style w:type="paragraph" w:styleId="BalloonText">
    <w:name w:val="Balloon Text"/>
    <w:basedOn w:val="Normal"/>
    <w:link w:val="BalloonTextChar"/>
    <w:uiPriority w:val="99"/>
    <w:semiHidden/>
    <w:rsid w:val="0030765E"/>
    <w:rPr>
      <w:rFonts w:ascii="Tahoma" w:hAnsi="Tahoma" w:cs="Tahoma"/>
      <w:sz w:val="16"/>
      <w:szCs w:val="16"/>
    </w:rPr>
  </w:style>
  <w:style w:type="character" w:customStyle="1" w:styleId="BalloonTextChar">
    <w:name w:val="Balloon Text Char"/>
    <w:basedOn w:val="DefaultParagraphFont"/>
    <w:link w:val="BalloonText"/>
    <w:uiPriority w:val="99"/>
    <w:semiHidden/>
    <w:rsid w:val="00A17713"/>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1924491567">
      <w:marLeft w:val="0"/>
      <w:marRight w:val="0"/>
      <w:marTop w:val="100"/>
      <w:marBottom w:val="100"/>
      <w:divBdr>
        <w:top w:val="none" w:sz="0" w:space="0" w:color="auto"/>
        <w:left w:val="none" w:sz="0" w:space="0" w:color="auto"/>
        <w:bottom w:val="none" w:sz="0" w:space="0" w:color="auto"/>
        <w:right w:val="none" w:sz="0" w:space="0" w:color="auto"/>
      </w:divBdr>
      <w:divsChild>
        <w:div w:id="1924491570">
          <w:marLeft w:val="0"/>
          <w:marRight w:val="0"/>
          <w:marTop w:val="0"/>
          <w:marBottom w:val="0"/>
          <w:divBdr>
            <w:top w:val="none" w:sz="0" w:space="0" w:color="auto"/>
            <w:left w:val="none" w:sz="0" w:space="0" w:color="auto"/>
            <w:bottom w:val="single" w:sz="2" w:space="0" w:color="E1E1E1"/>
            <w:right w:val="none" w:sz="0" w:space="0" w:color="auto"/>
          </w:divBdr>
        </w:div>
      </w:divsChild>
    </w:div>
    <w:div w:id="1924491568">
      <w:marLeft w:val="0"/>
      <w:marRight w:val="0"/>
      <w:marTop w:val="0"/>
      <w:marBottom w:val="0"/>
      <w:divBdr>
        <w:top w:val="none" w:sz="0" w:space="0" w:color="auto"/>
        <w:left w:val="none" w:sz="0" w:space="0" w:color="auto"/>
        <w:bottom w:val="none" w:sz="0" w:space="0" w:color="auto"/>
        <w:right w:val="none" w:sz="0" w:space="0" w:color="auto"/>
      </w:divBdr>
    </w:div>
    <w:div w:id="19244915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gorova68.68@mail.ru" TargetMode="External"/><Relationship Id="rId13"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8" Type="http://schemas.openxmlformats.org/officeDocument/2006/relationships/hyperlink" Target="consultantplus://offline/ref=9FABBD5AD3546CFB3690077C59A6F35FD6E50ADD22995CDF90ED12C71B7EE8091D307C24F71F47F466D3B5hBB9H" TargetMode="External"/><Relationship Id="rId26" Type="http://schemas.openxmlformats.org/officeDocument/2006/relationships/hyperlink" Target="consultantplus://offline/ref=EA7B268C6A7758E8C126366C27A2F0B7AA6C3070F7F10139D476D67669C4375C96552980DB6180MBm5M" TargetMode="External"/><Relationship Id="rId3" Type="http://schemas.openxmlformats.org/officeDocument/2006/relationships/settings" Target="settings.xml"/><Relationship Id="rId21" Type="http://schemas.openxmlformats.org/officeDocument/2006/relationships/hyperlink" Target="consultantplus://offline/ref=9FABBD5AD3546CFB3690077C59A6F35FD6E50ADD22995CDF90ED12C71B7EE8091D307C24F71F47F466D3B5hBB9H" TargetMode="External"/><Relationship Id="rId7" Type="http://schemas.openxmlformats.org/officeDocument/2006/relationships/hyperlink" Target="http://www.alar.irkobl.ru" TargetMode="External"/><Relationship Id="rId12"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7" Type="http://schemas.openxmlformats.org/officeDocument/2006/relationships/hyperlink" Target="consultantplus://offline/ref=9FABBD5AD3546CFB3690077C59A6F35FD6E50ADD22995CDF90ED12C71B7EE8091D307C24F71F47F466D3B5hBB9H" TargetMode="External"/><Relationship Id="rId25" Type="http://schemas.openxmlformats.org/officeDocument/2006/relationships/hyperlink" Target="consultantplus://offline/ref=EA7B268C6A7758E8C126366C27A2F0B7AA6C3070F7F10139D476D67669C4375C96552980DB6181MBm2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hyperlink" Target="consultantplus://offline/ref=9FABBD5AD3546CFB3690077C59A6F35FD6E50ADD22995CDF90ED12C71B7EE8091D307C24F71F47F466D3B5hBB9H" TargetMode="External"/><Relationship Id="rId29"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4" Type="http://schemas.openxmlformats.org/officeDocument/2006/relationships/hyperlink" Target="consultantplus://offline/ref=EA7B268C6A7758E8C126366C27A2F0B7AA6C3070F7F10139D476D67669C4375C96552980DB6181MBm0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9FABBD5AD3546CFB3690077C59A6F35FD6E50ADD22995CDF90ED12C71B7EE8091D307C24F71F47F466D3B5hBB9H" TargetMode="External"/><Relationship Id="rId23" Type="http://schemas.openxmlformats.org/officeDocument/2006/relationships/hyperlink" Target="consultantplus://offline/ref=EA7B268C6A7758E8C126366C27A2F0B7AA6C3070F7F10139D476D67669C4375C96552980DB6181MBm1M" TargetMode="External"/><Relationship Id="rId28"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hyperlink" Target="consultantplus://offline/ref=9FABBD5AD3546CFB3690077C59A6F35FD6E50ADD22995CDF90ED12C71B7EE8091D307C24F71F47F466D3B5hBB9H"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2" Type="http://schemas.openxmlformats.org/officeDocument/2006/relationships/hyperlink" Target="consultantplus://offline/ref=9FABBD5AD3546CFB3690077C59A6F35FD6E50ADD22995CDF90ED12C71B7EE8091D307C24F71F47F466D3B5hBB9H" TargetMode="External"/><Relationship Id="rId27" Type="http://schemas.openxmlformats.org/officeDocument/2006/relationships/hyperlink" Target="consultantplus://offline/ref=EA7B268C6A7758E8C126366C27A2F0B7AA6C3070F7F10139D476D67669C4375C96552980DB618FMBm4M" TargetMode="External"/><Relationship Id="rId30"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84</TotalTime>
  <Pages>27</Pages>
  <Words>12245</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8</cp:revision>
  <cp:lastPrinted>2016-10-05T02:26:00Z</cp:lastPrinted>
  <dcterms:created xsi:type="dcterms:W3CDTF">2016-06-22T06:05:00Z</dcterms:created>
  <dcterms:modified xsi:type="dcterms:W3CDTF">2016-10-05T02:26:00Z</dcterms:modified>
</cp:coreProperties>
</file>