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A69" w:rsidRPr="00C01BC9" w:rsidRDefault="004F1A69" w:rsidP="00C01BC9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  <w:r w:rsidRPr="00C01BC9">
        <w:rPr>
          <w:rFonts w:ascii="Segoe UI" w:hAnsi="Segoe UI" w:cs="Segoe UI"/>
          <w:b/>
          <w:sz w:val="32"/>
          <w:szCs w:val="32"/>
        </w:rPr>
        <w:t>Как защитить недвижимость от незаконных сделок</w:t>
      </w:r>
    </w:p>
    <w:p w:rsidR="004F1A69" w:rsidRPr="00C01BC9" w:rsidRDefault="004F1A69" w:rsidP="00C01BC9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</w:p>
    <w:p w:rsidR="004F1A69" w:rsidRPr="00AE6BD1" w:rsidRDefault="004F1A69" w:rsidP="00337D69">
      <w:pPr>
        <w:spacing w:after="0"/>
        <w:ind w:firstLine="709"/>
        <w:jc w:val="both"/>
        <w:rPr>
          <w:rFonts w:ascii="Segoe UI" w:hAnsi="Segoe UI" w:cs="Segoe UI"/>
          <w:iCs/>
          <w:sz w:val="24"/>
          <w:szCs w:val="24"/>
        </w:rPr>
      </w:pPr>
      <w:r w:rsidRPr="00AE6BD1">
        <w:rPr>
          <w:rFonts w:ascii="Segoe UI" w:hAnsi="Segoe UI" w:cs="Segoe UI"/>
          <w:iCs/>
          <w:sz w:val="24"/>
          <w:szCs w:val="24"/>
        </w:rPr>
        <w:t>Осторожность не бывает лишней, особенно когда речь идет о недвижимости и ее защите от несанкционированных посягательств со стороны мошенников. Кадастровая палата по Иркутской области напоминает о таком действенном механизме, как "запрет" на сделки без личного участия собственника.</w:t>
      </w:r>
    </w:p>
    <w:p w:rsidR="004F1A69" w:rsidRPr="00AE6BD1" w:rsidRDefault="004F1A69" w:rsidP="00337D69">
      <w:pPr>
        <w:spacing w:after="0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AE6BD1">
        <w:rPr>
          <w:rFonts w:ascii="Segoe UI" w:hAnsi="Segoe UI" w:cs="Segoe UI"/>
          <w:color w:val="000000"/>
          <w:sz w:val="24"/>
          <w:szCs w:val="24"/>
        </w:rPr>
        <w:t>Для начала необходимо сказать, что более правильным с точки зрения закона будет говорить не о запрете на сделки, а о "невозможности государственной регистрации права без личного участия правообладателя". Иными словами, собственник подает заявление о запрете осуществлять регистрационные действия с его квартирой, если документы будут поданы от третьих лиц. Специалист органа регистрации вносит в единый реестр недвижимости соответствующую запись, и впредь кто бы ни пришел с заявлением по доверенности (нотариальной или любой другой) — оно будет возвращено заявителю в течение пяти рабочих дней. Исключением является, если для государственной регистрации права по заявлению иного лица будет представлено вступившее в законную силу решение суда или требование судебного пристава-исполнителя. Данный механизм не является новым, появился он еще в 2013 году.</w:t>
      </w:r>
    </w:p>
    <w:p w:rsidR="004F1A69" w:rsidRPr="00AE6BD1" w:rsidRDefault="004F1A69" w:rsidP="00337D69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 w:rsidRPr="00AE6BD1">
        <w:rPr>
          <w:rFonts w:ascii="Segoe UI" w:hAnsi="Segoe UI" w:cs="Segoe UI"/>
          <w:sz w:val="24"/>
          <w:szCs w:val="24"/>
        </w:rPr>
        <w:t xml:space="preserve">Если вы опасаетесь за принадлежащее вам на праве собственности недвижимое имущество, вы можете обратиться в офис многофункционального центра «Мои документы» с заявлением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участия. Заявление может быть представлено в форме электронного документа, заверенного усиленной квалифицированной электронной подписью заявителя. В срок не более пяти рабочих дней со дня приема такого заявления, информация о невозможности государственной регистрации прав </w:t>
      </w:r>
      <w:r w:rsidRPr="00AE6BD1">
        <w:rPr>
          <w:rFonts w:ascii="Segoe UI" w:hAnsi="Segoe UI" w:cs="Segoe UI"/>
          <w:color w:val="000000"/>
          <w:sz w:val="24"/>
          <w:szCs w:val="24"/>
        </w:rPr>
        <w:t xml:space="preserve">без вашего личного участия </w:t>
      </w:r>
      <w:r w:rsidRPr="00AE6BD1">
        <w:rPr>
          <w:rFonts w:ascii="Segoe UI" w:hAnsi="Segoe UI" w:cs="Segoe UI"/>
          <w:sz w:val="24"/>
          <w:szCs w:val="24"/>
        </w:rPr>
        <w:t>вносится в единый реестр недвижимости. Данная услуга предоставляется бесплатно.</w:t>
      </w:r>
    </w:p>
    <w:p w:rsidR="004F1A69" w:rsidRDefault="004F1A69" w:rsidP="00B81885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  <w:r w:rsidRPr="00AE6BD1">
        <w:rPr>
          <w:rFonts w:ascii="Segoe UI" w:hAnsi="Segoe UI" w:cs="Segoe UI"/>
        </w:rPr>
        <w:t>Исключить запись о невозможности государственной регистрации прав без личного участия из единого реестра недвижимости можно также по заявлению правообладателя недвижимости.</w:t>
      </w:r>
    </w:p>
    <w:p w:rsidR="004F1A69" w:rsidRDefault="004F1A69" w:rsidP="00B81885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</w:p>
    <w:p w:rsidR="004F1A69" w:rsidRDefault="004F1A69" w:rsidP="00B81885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</w:p>
    <w:p w:rsidR="004F1A69" w:rsidRDefault="004F1A69" w:rsidP="00AE6BD1">
      <w:pPr>
        <w:spacing w:after="0"/>
        <w:jc w:val="both"/>
        <w:rPr>
          <w:rFonts w:ascii="Segoe UI" w:hAnsi="Segoe UI" w:cs="Segoe UI"/>
          <w:sz w:val="20"/>
          <w:szCs w:val="20"/>
        </w:rPr>
      </w:pPr>
      <w:r w:rsidRPr="00F414B6">
        <w:rPr>
          <w:rFonts w:ascii="Segoe UI" w:hAnsi="Segoe UI" w:cs="Segoe UI"/>
          <w:sz w:val="20"/>
          <w:szCs w:val="20"/>
        </w:rPr>
        <w:t>Инженер 1 категории отдела контроля и анализа деятельности</w:t>
      </w:r>
    </w:p>
    <w:p w:rsidR="004F1A69" w:rsidRPr="00F414B6" w:rsidRDefault="004F1A69" w:rsidP="00AE6BD1">
      <w:pPr>
        <w:spacing w:after="0"/>
        <w:jc w:val="both"/>
        <w:rPr>
          <w:rFonts w:ascii="Segoe UI" w:hAnsi="Segoe UI" w:cs="Segoe UI"/>
          <w:sz w:val="20"/>
          <w:szCs w:val="20"/>
        </w:rPr>
      </w:pPr>
      <w:r w:rsidRPr="00F414B6">
        <w:rPr>
          <w:rFonts w:ascii="Segoe UI" w:hAnsi="Segoe UI" w:cs="Segoe UI"/>
          <w:sz w:val="20"/>
          <w:szCs w:val="20"/>
        </w:rPr>
        <w:t xml:space="preserve"> Иркутского филиала Кадастровой палаты Е.А. Сенская</w:t>
      </w:r>
    </w:p>
    <w:p w:rsidR="004F1A69" w:rsidRPr="00AE6BD1" w:rsidRDefault="004F1A69" w:rsidP="00B81885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</w:rPr>
      </w:pPr>
    </w:p>
    <w:sectPr w:rsidR="004F1A69" w:rsidRPr="00AE6BD1" w:rsidSect="00B81885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1BC9"/>
    <w:rsid w:val="001D3EE8"/>
    <w:rsid w:val="0022356D"/>
    <w:rsid w:val="00337D69"/>
    <w:rsid w:val="004F1A69"/>
    <w:rsid w:val="00846B76"/>
    <w:rsid w:val="008E7008"/>
    <w:rsid w:val="00951471"/>
    <w:rsid w:val="009576F5"/>
    <w:rsid w:val="00957DEC"/>
    <w:rsid w:val="009A3A8E"/>
    <w:rsid w:val="00AE6BD1"/>
    <w:rsid w:val="00B81885"/>
    <w:rsid w:val="00C01BC9"/>
    <w:rsid w:val="00CC7E05"/>
    <w:rsid w:val="00F414B6"/>
    <w:rsid w:val="00F6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B7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D3E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325</Words>
  <Characters>1857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защитить недвижимость от незаконных сделок</dc:title>
  <dc:subject/>
  <dc:creator>Senskaya_EA</dc:creator>
  <cp:keywords/>
  <dc:description/>
  <cp:lastModifiedBy>нельхай</cp:lastModifiedBy>
  <cp:revision>2</cp:revision>
  <cp:lastPrinted>2018-07-03T04:07:00Z</cp:lastPrinted>
  <dcterms:created xsi:type="dcterms:W3CDTF">2018-07-04T02:32:00Z</dcterms:created>
  <dcterms:modified xsi:type="dcterms:W3CDTF">2018-07-04T02:32:00Z</dcterms:modified>
</cp:coreProperties>
</file>