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210" w:rsidRPr="00AA3DCC" w:rsidRDefault="00FE1210" w:rsidP="00EB7A2B">
      <w:pPr>
        <w:pStyle w:val="ConsPlusNormal"/>
        <w:ind w:firstLine="567"/>
        <w:contextualSpacing/>
        <w:jc w:val="both"/>
        <w:outlineLvl w:val="0"/>
        <w:rPr>
          <w:rFonts w:ascii="Segoe UI" w:hAnsi="Segoe UI" w:cs="Segoe UI"/>
          <w:sz w:val="24"/>
          <w:szCs w:val="24"/>
        </w:rPr>
      </w:pPr>
    </w:p>
    <w:p w:rsidR="00FE1210" w:rsidRPr="00AA3DCC" w:rsidRDefault="00FE1210" w:rsidP="00EB7A2B">
      <w:pPr>
        <w:pStyle w:val="ConsPlusNormal"/>
        <w:ind w:firstLine="567"/>
        <w:contextualSpacing/>
        <w:jc w:val="center"/>
        <w:outlineLvl w:val="0"/>
        <w:rPr>
          <w:rFonts w:ascii="Segoe UI" w:hAnsi="Segoe UI" w:cs="Segoe UI"/>
          <w:b/>
          <w:sz w:val="32"/>
          <w:szCs w:val="32"/>
        </w:rPr>
      </w:pPr>
      <w:r w:rsidRPr="00AA3DCC">
        <w:rPr>
          <w:rFonts w:ascii="Segoe UI" w:hAnsi="Segoe UI" w:cs="Segoe UI"/>
          <w:b/>
          <w:sz w:val="32"/>
          <w:szCs w:val="32"/>
        </w:rPr>
        <w:t>Как снять с учета разрушенное здание</w:t>
      </w:r>
    </w:p>
    <w:p w:rsidR="00FE1210" w:rsidRPr="00AA3DCC" w:rsidRDefault="00FE1210" w:rsidP="00EB7A2B">
      <w:pPr>
        <w:pStyle w:val="ConsPlusNormal"/>
        <w:ind w:firstLine="567"/>
        <w:contextualSpacing/>
        <w:outlineLvl w:val="0"/>
        <w:rPr>
          <w:rFonts w:ascii="Segoe UI" w:hAnsi="Segoe UI" w:cs="Segoe UI"/>
          <w:sz w:val="24"/>
          <w:szCs w:val="24"/>
        </w:rPr>
      </w:pPr>
    </w:p>
    <w:p w:rsidR="00FE1210" w:rsidRPr="00AA3DCC" w:rsidRDefault="00FE1210" w:rsidP="00EB7A2B">
      <w:pPr>
        <w:pStyle w:val="ConsPlusNormal"/>
        <w:spacing w:before="220"/>
        <w:ind w:firstLine="567"/>
        <w:contextualSpacing/>
        <w:jc w:val="both"/>
        <w:rPr>
          <w:rFonts w:ascii="Segoe UI" w:hAnsi="Segoe UI" w:cs="Segoe UI"/>
          <w:sz w:val="24"/>
          <w:szCs w:val="24"/>
        </w:rPr>
      </w:pPr>
      <w:r w:rsidRPr="00AA3DCC">
        <w:rPr>
          <w:rFonts w:ascii="Segoe UI" w:hAnsi="Segoe UI" w:cs="Segoe UI"/>
          <w:sz w:val="24"/>
          <w:szCs w:val="24"/>
        </w:rPr>
        <w:t>Граждане в своей жизни часто встречаются с ситуацией,  когда на их земельном участке стоял  жилой дом, который, к примеру, с течением времени пришел в непригодное для использования состояние, либо в силу непреодолимых причин был уничтожен пожаром или затоплением.</w:t>
      </w:r>
    </w:p>
    <w:p w:rsidR="00FE1210" w:rsidRPr="00AA3DCC" w:rsidRDefault="00FE1210" w:rsidP="00EB7A2B">
      <w:pPr>
        <w:pStyle w:val="ConsPlusNormal"/>
        <w:spacing w:before="220"/>
        <w:ind w:firstLine="567"/>
        <w:contextualSpacing/>
        <w:jc w:val="both"/>
        <w:rPr>
          <w:rFonts w:ascii="Segoe UI" w:hAnsi="Segoe UI" w:cs="Segoe UI"/>
          <w:sz w:val="24"/>
          <w:szCs w:val="24"/>
        </w:rPr>
      </w:pPr>
      <w:r w:rsidRPr="00AA3DCC">
        <w:rPr>
          <w:rFonts w:ascii="Segoe UI" w:hAnsi="Segoe UI" w:cs="Segoe UI"/>
          <w:sz w:val="24"/>
          <w:szCs w:val="24"/>
        </w:rPr>
        <w:t>Когда сведения о таком доме отсутствуют в Едином государственном реестре недвижимости (ЕГРН), у собственника нет особых проблем, для того, чтобы поставить новый дом на месте разрушенного. Для этого необходимо предварительно получить в местной администрации разрешение на строительство и начинать строить!</w:t>
      </w:r>
    </w:p>
    <w:p w:rsidR="00FE1210" w:rsidRPr="00AA3DCC" w:rsidRDefault="00FE1210" w:rsidP="00EB7A2B">
      <w:pPr>
        <w:pStyle w:val="ConsPlusNormal"/>
        <w:spacing w:before="220"/>
        <w:ind w:firstLine="567"/>
        <w:contextualSpacing/>
        <w:jc w:val="both"/>
        <w:rPr>
          <w:rFonts w:ascii="Segoe UI" w:hAnsi="Segoe UI" w:cs="Segoe UI"/>
          <w:sz w:val="24"/>
          <w:szCs w:val="24"/>
        </w:rPr>
      </w:pPr>
      <w:r w:rsidRPr="00AA3DCC">
        <w:rPr>
          <w:rFonts w:ascii="Segoe UI" w:hAnsi="Segoe UI" w:cs="Segoe UI"/>
          <w:sz w:val="24"/>
          <w:szCs w:val="24"/>
        </w:rPr>
        <w:t>Но, не редки случаи, когда разрушенный дом стоит на кадастровом учете, а собственнику необходимо построить новый дом, на месте разрушенного. Более того, законопослушный гражданин платит налоги за несуществующий объект. Что же делать в данном случае?</w:t>
      </w:r>
    </w:p>
    <w:p w:rsidR="00FE1210" w:rsidRPr="00AA3DCC" w:rsidRDefault="00FE1210" w:rsidP="00EB7A2B">
      <w:pPr>
        <w:pStyle w:val="ConsPlusNormal"/>
        <w:spacing w:before="220"/>
        <w:ind w:firstLine="567"/>
        <w:contextualSpacing/>
        <w:jc w:val="both"/>
        <w:rPr>
          <w:rFonts w:ascii="Segoe UI" w:hAnsi="Segoe UI" w:cs="Segoe UI"/>
          <w:sz w:val="24"/>
          <w:szCs w:val="24"/>
        </w:rPr>
      </w:pPr>
      <w:r w:rsidRPr="00AA3DCC">
        <w:rPr>
          <w:rFonts w:ascii="Segoe UI" w:hAnsi="Segoe UI" w:cs="Segoe UI"/>
          <w:sz w:val="24"/>
          <w:szCs w:val="24"/>
        </w:rPr>
        <w:t>Первым делом, необходимо обратиться к кадастровому инженеру. Кадастровый инженер должен подготовить акт обследования, подтверждающий прекращение существования объекта недвижимости. Обращаем внимание, что такой акт готовится на основании документов, содержащих сведения о гибели или уничтожении дома. Это могут быть, например, справки от органов местного самоуправления (в случае подтопления), справки от пожарных или письменное решение гражданина о добровольном сносе дома.</w:t>
      </w:r>
    </w:p>
    <w:p w:rsidR="00FE1210" w:rsidRPr="00AA3DCC" w:rsidRDefault="00FE1210" w:rsidP="00EB7A2B">
      <w:pPr>
        <w:pStyle w:val="ConsPlusNormal"/>
        <w:spacing w:before="220"/>
        <w:ind w:firstLine="567"/>
        <w:contextualSpacing/>
        <w:jc w:val="both"/>
        <w:rPr>
          <w:rFonts w:ascii="Segoe UI" w:hAnsi="Segoe UI" w:cs="Segoe UI"/>
          <w:sz w:val="24"/>
          <w:szCs w:val="24"/>
        </w:rPr>
      </w:pPr>
      <w:r w:rsidRPr="00AA3DCC">
        <w:rPr>
          <w:rFonts w:ascii="Segoe UI" w:hAnsi="Segoe UI" w:cs="Segoe UI"/>
          <w:sz w:val="24"/>
          <w:szCs w:val="24"/>
        </w:rPr>
        <w:t>После подготовки акта обследования, только собственник имеет право обратиться в орган регистрации недвижимости с заявлением  о снятии с кадастрового учета объекта недвижимости.</w:t>
      </w:r>
    </w:p>
    <w:p w:rsidR="00FE1210" w:rsidRPr="00AA3DCC" w:rsidRDefault="00FE1210" w:rsidP="00EB7A2B">
      <w:pPr>
        <w:pStyle w:val="ConsPlusNormal"/>
        <w:spacing w:before="220"/>
        <w:ind w:firstLine="567"/>
        <w:contextualSpacing/>
        <w:jc w:val="both"/>
        <w:rPr>
          <w:rFonts w:ascii="Segoe UI" w:hAnsi="Segoe UI" w:cs="Segoe UI"/>
          <w:sz w:val="24"/>
          <w:szCs w:val="24"/>
        </w:rPr>
      </w:pPr>
      <w:r w:rsidRPr="00AA3DCC">
        <w:rPr>
          <w:rFonts w:ascii="Segoe UI" w:hAnsi="Segoe UI" w:cs="Segoe UI"/>
          <w:sz w:val="24"/>
          <w:szCs w:val="24"/>
        </w:rPr>
        <w:t>Если право собственности было зарегистрировано ранее, в орган регистрации недвижимости предоставляется лишь акт обследования, но при этом, собственник подает заявление об одновременном снятии с кадастрового учета и прекращении права собственности на дом.</w:t>
      </w:r>
    </w:p>
    <w:p w:rsidR="00FE1210" w:rsidRPr="00AA3DCC" w:rsidRDefault="00FE1210" w:rsidP="00EB7A2B">
      <w:pPr>
        <w:pStyle w:val="ConsPlusNormal"/>
        <w:spacing w:before="220"/>
        <w:ind w:firstLine="567"/>
        <w:contextualSpacing/>
        <w:jc w:val="both"/>
        <w:rPr>
          <w:rFonts w:ascii="Segoe UI" w:hAnsi="Segoe UI" w:cs="Segoe UI"/>
          <w:sz w:val="24"/>
          <w:szCs w:val="24"/>
        </w:rPr>
      </w:pPr>
      <w:r w:rsidRPr="00AA3DCC">
        <w:rPr>
          <w:rFonts w:ascii="Segoe UI" w:hAnsi="Segoe UI" w:cs="Segoe UI"/>
          <w:sz w:val="24"/>
          <w:szCs w:val="24"/>
        </w:rPr>
        <w:t xml:space="preserve"> В случае отсутствия в ЕГРН  сведений о правообладателе,  собственником подается заявление о снятии с кадастрового учета объекта недвижимости, и предоставляются: акт обследования,  правоустанавливающий документ на дом.</w:t>
      </w:r>
    </w:p>
    <w:p w:rsidR="00FE1210" w:rsidRDefault="00FE1210">
      <w:pPr>
        <w:rPr>
          <w:rFonts w:ascii="Times New Roman" w:hAnsi="Times New Roman"/>
          <w:sz w:val="28"/>
          <w:szCs w:val="28"/>
        </w:rPr>
      </w:pPr>
    </w:p>
    <w:p w:rsidR="00FE1210" w:rsidRDefault="00FE1210" w:rsidP="00AA3DCC">
      <w:pPr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  <w:r w:rsidRPr="00AA3DCC">
        <w:rPr>
          <w:rFonts w:ascii="Segoe UI" w:hAnsi="Segoe UI" w:cs="Segoe UI"/>
          <w:sz w:val="18"/>
          <w:szCs w:val="18"/>
        </w:rPr>
        <w:t>Ведущий юрисконсульт юридического отдела</w:t>
      </w:r>
    </w:p>
    <w:p w:rsidR="00FE1210" w:rsidRDefault="00FE1210" w:rsidP="00AA3DCC">
      <w:pPr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  <w:r w:rsidRPr="00AA3DCC">
        <w:rPr>
          <w:rFonts w:ascii="Segoe UI" w:hAnsi="Segoe UI" w:cs="Segoe UI"/>
          <w:sz w:val="18"/>
          <w:szCs w:val="18"/>
        </w:rPr>
        <w:t xml:space="preserve">филиала Кадастровой палаты по Иркутской области </w:t>
      </w:r>
    </w:p>
    <w:p w:rsidR="00FE1210" w:rsidRPr="00AA3DCC" w:rsidRDefault="00FE1210" w:rsidP="00AA3DCC">
      <w:pPr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  <w:r w:rsidRPr="00AA3DCC">
        <w:rPr>
          <w:rFonts w:ascii="Segoe UI" w:hAnsi="Segoe UI" w:cs="Segoe UI"/>
          <w:sz w:val="18"/>
          <w:szCs w:val="18"/>
        </w:rPr>
        <w:t>Огнева Н.Г.</w:t>
      </w:r>
    </w:p>
    <w:sectPr w:rsidR="00FE1210" w:rsidRPr="00AA3DCC" w:rsidSect="00EC0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9120C4"/>
    <w:multiLevelType w:val="multilevel"/>
    <w:tmpl w:val="4A70FEF8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7C117634"/>
    <w:multiLevelType w:val="multilevel"/>
    <w:tmpl w:val="D3C24EC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C6BCF"/>
    <w:rsid w:val="00081C07"/>
    <w:rsid w:val="002C6BCF"/>
    <w:rsid w:val="00414AD9"/>
    <w:rsid w:val="00566DE7"/>
    <w:rsid w:val="006E2991"/>
    <w:rsid w:val="0072074D"/>
    <w:rsid w:val="00820F95"/>
    <w:rsid w:val="00832E72"/>
    <w:rsid w:val="00850DC3"/>
    <w:rsid w:val="009E027F"/>
    <w:rsid w:val="00AA3DCC"/>
    <w:rsid w:val="00AD3260"/>
    <w:rsid w:val="00B324BA"/>
    <w:rsid w:val="00B34415"/>
    <w:rsid w:val="00C34B52"/>
    <w:rsid w:val="00E32258"/>
    <w:rsid w:val="00E46CE1"/>
    <w:rsid w:val="00EB7A2B"/>
    <w:rsid w:val="00EC0352"/>
    <w:rsid w:val="00F56EBF"/>
    <w:rsid w:val="00F57A10"/>
    <w:rsid w:val="00FE12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991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C6BCF"/>
    <w:pPr>
      <w:widowControl w:val="0"/>
      <w:autoSpaceDE w:val="0"/>
      <w:autoSpaceDN w:val="0"/>
    </w:pPr>
    <w:rPr>
      <w:rFonts w:eastAsia="Times New Roman" w:cs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311</Words>
  <Characters>1775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Как снять с учета разрушенное здание</dc:title>
  <dc:subject/>
  <dc:creator>Огнева Наталья Геннадьевна</dc:creator>
  <cp:keywords/>
  <dc:description/>
  <cp:lastModifiedBy>нельхай</cp:lastModifiedBy>
  <cp:revision>2</cp:revision>
  <dcterms:created xsi:type="dcterms:W3CDTF">2018-06-08T08:32:00Z</dcterms:created>
  <dcterms:modified xsi:type="dcterms:W3CDTF">2018-06-08T08:32:00Z</dcterms:modified>
</cp:coreProperties>
</file>