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E47" w:rsidRDefault="00D47E47" w:rsidP="0062655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26557">
        <w:rPr>
          <w:rFonts w:ascii="Times New Roman" w:hAnsi="Times New Roman"/>
          <w:b/>
          <w:sz w:val="28"/>
          <w:szCs w:val="28"/>
        </w:rPr>
        <w:t>Жители Иркутской области пользуются новыми возможностями при оформлении недвижимости</w:t>
      </w:r>
    </w:p>
    <w:p w:rsidR="00D47E47" w:rsidRPr="00626557" w:rsidRDefault="00D47E47" w:rsidP="0062655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47E47" w:rsidRPr="006339EF" w:rsidRDefault="00D47E47" w:rsidP="004026F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339EF">
        <w:rPr>
          <w:rFonts w:ascii="Times New Roman" w:hAnsi="Times New Roman"/>
          <w:sz w:val="27"/>
          <w:szCs w:val="27"/>
        </w:rPr>
        <w:t xml:space="preserve">Жители Приангарья активно пользуются новыми возможностями, которые стали доступны правообладателям с этого года после вступления в силу федерального закона «О государственной регистрации недвижимости». Филиал Федеральной кадастровой палаты по Иркутской области подвел итоги работы за первое полугодие 2017 года. </w:t>
      </w:r>
    </w:p>
    <w:p w:rsidR="00D47E47" w:rsidRPr="006339EF" w:rsidRDefault="00D47E47" w:rsidP="004026F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339EF">
        <w:rPr>
          <w:rFonts w:ascii="Times New Roman" w:hAnsi="Times New Roman"/>
          <w:sz w:val="27"/>
          <w:szCs w:val="27"/>
        </w:rPr>
        <w:t>Статистика ведомства показывает, что за 6 месяцев в разы выросла востребованность единой процедуры кадастрового учета и регистрации прав, предусмотренной Законом о регистрации. Так, если в начале года на одновременный кадастровый учет и регистрацию прав филиалом было принято всего 160 заявлений, то в июне их количество составило 1040. В общей сложности за полгода в ведомство поступило более 4,5 тысяч таких заявлений. Всего по итогам полугодия филиалом Федеральной кадастровой палаты по Иркутской области принято 32 864 заявления на государственную регистрацию прав, включая единую процедуру.</w:t>
      </w:r>
    </w:p>
    <w:p w:rsidR="00D47E47" w:rsidRPr="006339EF" w:rsidRDefault="00D47E47" w:rsidP="004026F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339EF">
        <w:rPr>
          <w:rFonts w:ascii="Times New Roman" w:hAnsi="Times New Roman"/>
          <w:sz w:val="27"/>
          <w:szCs w:val="27"/>
        </w:rPr>
        <w:t xml:space="preserve"> Популярностью у жителей региона пользуется и экстерриториальный принцип получения услуг, который позволяет зарегистрировать право и (или) поставить на кадастровый учет объект недвижимости, расположенный в другом регионе. За полгода в филиал поступило 393 заявления на экстерриториальную регистрацию прав, 122 из которых принято офисами учреждения в мае. Большая часть документов поступает в отношении недвижимости, находящейся в соседних регионах – Республике Бурятии и Красноярском крае. Также заявления в отношении зданий, домов, квартир и земельных участков, расположенных в Московской, Ленинградской, Кемеровской, Новосибирской, Томской областях. В апреле филиалом принят первый пакет документов на экстерриториальный кадастровый учет. В июне в филиал поступило уже 85 таких заявлений. Всего на кадастровый учет с начала года в ведомство подано 25 296 пакетов документов.  </w:t>
      </w:r>
    </w:p>
    <w:p w:rsidR="00D47E47" w:rsidRPr="006339EF" w:rsidRDefault="00D47E47" w:rsidP="004026F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339EF">
        <w:rPr>
          <w:rFonts w:ascii="Times New Roman" w:hAnsi="Times New Roman"/>
          <w:sz w:val="27"/>
          <w:szCs w:val="27"/>
        </w:rPr>
        <w:t>Обратиться за услугами Росреестра, в том числе подать документы на единую процедуру кадастрового учета и регистрации прав, жители Иркутской области могут в любой офис многофункционального центра «Мои документы». Адреса и графики работ МФЦ можно найти на сайте учреждения (</w:t>
      </w:r>
      <w:hyperlink r:id="rId4" w:history="1">
        <w:r w:rsidRPr="006339EF">
          <w:rPr>
            <w:rStyle w:val="Hyperlink"/>
            <w:rFonts w:ascii="Times New Roman" w:hAnsi="Times New Roman"/>
            <w:sz w:val="27"/>
            <w:szCs w:val="27"/>
            <w:lang w:val="en-US"/>
          </w:rPr>
          <w:t>www</w:t>
        </w:r>
        <w:r w:rsidRPr="006339EF">
          <w:rPr>
            <w:rStyle w:val="Hyperlink"/>
            <w:rFonts w:ascii="Times New Roman" w:hAnsi="Times New Roman"/>
            <w:sz w:val="27"/>
            <w:szCs w:val="27"/>
          </w:rPr>
          <w:t>.</w:t>
        </w:r>
        <w:r w:rsidRPr="006339EF">
          <w:rPr>
            <w:rStyle w:val="Hyperlink"/>
            <w:rFonts w:ascii="Times New Roman" w:hAnsi="Times New Roman"/>
            <w:sz w:val="27"/>
            <w:szCs w:val="27"/>
            <w:lang w:val="en-US"/>
          </w:rPr>
          <w:t>mfc</w:t>
        </w:r>
        <w:r w:rsidRPr="006339EF">
          <w:rPr>
            <w:rStyle w:val="Hyperlink"/>
            <w:rFonts w:ascii="Times New Roman" w:hAnsi="Times New Roman"/>
            <w:sz w:val="27"/>
            <w:szCs w:val="27"/>
          </w:rPr>
          <w:t>38.</w:t>
        </w:r>
        <w:r w:rsidRPr="006339EF">
          <w:rPr>
            <w:rStyle w:val="Hyperlink"/>
            <w:rFonts w:ascii="Times New Roman" w:hAnsi="Times New Roman"/>
            <w:sz w:val="27"/>
            <w:szCs w:val="27"/>
            <w:lang w:val="en-US"/>
          </w:rPr>
          <w:t>ru</w:t>
        </w:r>
      </w:hyperlink>
      <w:r w:rsidRPr="006339EF">
        <w:rPr>
          <w:rFonts w:ascii="Times New Roman" w:hAnsi="Times New Roman"/>
          <w:sz w:val="27"/>
          <w:szCs w:val="27"/>
        </w:rPr>
        <w:t>). Заявления на регистрацию прав по экстерриториальному принципу принимаются только в офисах филиала Федеральной кадастровой палаты по Иркутской области, расположенных в Иркутске, Ангарске, Шелехове, Нижнеудинске и Слюдянке. Также все услуги Росреестра доступны в электронном виде на официальном портале ведомства (</w:t>
      </w:r>
      <w:hyperlink r:id="rId5" w:history="1">
        <w:r w:rsidRPr="006339EF">
          <w:rPr>
            <w:rStyle w:val="Hyperlink"/>
            <w:rFonts w:ascii="Times New Roman" w:hAnsi="Times New Roman"/>
            <w:sz w:val="27"/>
            <w:szCs w:val="27"/>
            <w:lang w:val="en-US"/>
          </w:rPr>
          <w:t>www</w:t>
        </w:r>
        <w:r w:rsidRPr="006339EF">
          <w:rPr>
            <w:rStyle w:val="Hyperlink"/>
            <w:rFonts w:ascii="Times New Roman" w:hAnsi="Times New Roman"/>
            <w:sz w:val="27"/>
            <w:szCs w:val="27"/>
          </w:rPr>
          <w:t>.</w:t>
        </w:r>
        <w:r w:rsidRPr="006339EF">
          <w:rPr>
            <w:rStyle w:val="Hyperlink"/>
            <w:rFonts w:ascii="Times New Roman" w:hAnsi="Times New Roman"/>
            <w:sz w:val="27"/>
            <w:szCs w:val="27"/>
            <w:lang w:val="en-US"/>
          </w:rPr>
          <w:t>rosreestr</w:t>
        </w:r>
        <w:r w:rsidRPr="006339EF">
          <w:rPr>
            <w:rStyle w:val="Hyperlink"/>
            <w:rFonts w:ascii="Times New Roman" w:hAnsi="Times New Roman"/>
            <w:sz w:val="27"/>
            <w:szCs w:val="27"/>
          </w:rPr>
          <w:t>.</w:t>
        </w:r>
        <w:r w:rsidRPr="006339EF">
          <w:rPr>
            <w:rStyle w:val="Hyperlink"/>
            <w:rFonts w:ascii="Times New Roman" w:hAnsi="Times New Roman"/>
            <w:sz w:val="27"/>
            <w:szCs w:val="27"/>
            <w:lang w:val="en-US"/>
          </w:rPr>
          <w:t>ru</w:t>
        </w:r>
      </w:hyperlink>
      <w:r w:rsidRPr="006339EF">
        <w:rPr>
          <w:rFonts w:ascii="Times New Roman" w:hAnsi="Times New Roman"/>
          <w:sz w:val="27"/>
          <w:szCs w:val="27"/>
        </w:rPr>
        <w:t>).</w:t>
      </w:r>
    </w:p>
    <w:p w:rsidR="00D47E47" w:rsidRDefault="00D47E47" w:rsidP="004026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7E47" w:rsidRDefault="00D47E47" w:rsidP="004026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D47E47" w:rsidSect="006339E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1622"/>
    <w:rsid w:val="00002C92"/>
    <w:rsid w:val="00021622"/>
    <w:rsid w:val="00041D35"/>
    <w:rsid w:val="0017241D"/>
    <w:rsid w:val="002201BC"/>
    <w:rsid w:val="00223DA1"/>
    <w:rsid w:val="002879CC"/>
    <w:rsid w:val="002A573E"/>
    <w:rsid w:val="003D296F"/>
    <w:rsid w:val="003F5697"/>
    <w:rsid w:val="004026FC"/>
    <w:rsid w:val="00414AD6"/>
    <w:rsid w:val="004A364A"/>
    <w:rsid w:val="004C3F47"/>
    <w:rsid w:val="004F2A58"/>
    <w:rsid w:val="005A5B62"/>
    <w:rsid w:val="005C516F"/>
    <w:rsid w:val="00601A98"/>
    <w:rsid w:val="00626557"/>
    <w:rsid w:val="006339EF"/>
    <w:rsid w:val="00640B05"/>
    <w:rsid w:val="006E30EB"/>
    <w:rsid w:val="006E6548"/>
    <w:rsid w:val="00721DF5"/>
    <w:rsid w:val="00805C71"/>
    <w:rsid w:val="00870974"/>
    <w:rsid w:val="008E76B8"/>
    <w:rsid w:val="0099686C"/>
    <w:rsid w:val="00BA71C3"/>
    <w:rsid w:val="00BF5C2C"/>
    <w:rsid w:val="00C41A45"/>
    <w:rsid w:val="00C71686"/>
    <w:rsid w:val="00C97B15"/>
    <w:rsid w:val="00D47E47"/>
    <w:rsid w:val="00FB4457"/>
    <w:rsid w:val="00FF7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C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E76B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4" Type="http://schemas.openxmlformats.org/officeDocument/2006/relationships/hyperlink" Target="http://www.mfc38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394</Words>
  <Characters>2247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Жители Иркутской области пользуются новыми возможностями при оформлении недвижимости</dc:title>
  <dc:subject/>
  <dc:creator>kondrateva_iv</dc:creator>
  <cp:keywords/>
  <dc:description/>
  <cp:lastModifiedBy>нельхай</cp:lastModifiedBy>
  <cp:revision>2</cp:revision>
  <dcterms:created xsi:type="dcterms:W3CDTF">2017-07-14T06:04:00Z</dcterms:created>
  <dcterms:modified xsi:type="dcterms:W3CDTF">2017-07-14T06:04:00Z</dcterms:modified>
</cp:coreProperties>
</file>