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9E" w:rsidRPr="00AE7BD5" w:rsidRDefault="00C3769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05.04.2019 г. № 4/20-дмо</w:t>
      </w:r>
    </w:p>
    <w:p w:rsidR="00C3769E" w:rsidRPr="00AE7BD5" w:rsidRDefault="00C3769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769E" w:rsidRDefault="00C3769E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C3769E" w:rsidRPr="00AE7BD5" w:rsidRDefault="00C3769E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3769E" w:rsidRPr="00AE7BD5" w:rsidRDefault="00C3769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C3769E" w:rsidRDefault="00C3769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3769E" w:rsidRDefault="00C3769E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3769E" w:rsidRPr="00AE7BD5" w:rsidRDefault="00C3769E" w:rsidP="00EA46A8">
      <w:pPr>
        <w:rPr>
          <w:rFonts w:ascii="Arial" w:hAnsi="Arial" w:cs="Arial"/>
          <w:color w:val="000000"/>
          <w:sz w:val="24"/>
          <w:szCs w:val="24"/>
        </w:rPr>
      </w:pPr>
    </w:p>
    <w:p w:rsidR="00C3769E" w:rsidRPr="00AE7BD5" w:rsidRDefault="00C3769E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C3769E" w:rsidRPr="00AE7BD5" w:rsidRDefault="00C3769E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C3769E" w:rsidRPr="00AE7BD5" w:rsidRDefault="00C3769E" w:rsidP="008A1FF1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C3769E" w:rsidRDefault="00C3769E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C3769E" w:rsidRPr="008A1FF1" w:rsidRDefault="00C3769E" w:rsidP="0027715B">
      <w:pPr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8A1FF1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C3769E" w:rsidRPr="00AE7BD5" w:rsidRDefault="00C3769E" w:rsidP="007F0CF4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C3769E" w:rsidRPr="00AE7BD5" w:rsidRDefault="00C3769E" w:rsidP="00701E6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C3769E" w:rsidRDefault="00C3769E" w:rsidP="00701E6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следующие изменения:</w:t>
      </w:r>
    </w:p>
    <w:p w:rsidR="00C3769E" w:rsidRDefault="00C3769E" w:rsidP="00701E6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2.1. п.7 ч.1 ст.6 Устава признать утратившим;</w:t>
      </w:r>
    </w:p>
    <w:p w:rsidR="00C3769E" w:rsidRPr="00AE7BD5" w:rsidRDefault="00C3769E" w:rsidP="00701E6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2.2. в п.14 ч.1 ст.6.1 слова 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обитающими»;</w:t>
      </w:r>
    </w:p>
    <w:p w:rsidR="00C3769E" w:rsidRDefault="00C3769E" w:rsidP="00701E6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 абзац 1 ч.1</w:t>
      </w:r>
      <w:r>
        <w:rPr>
          <w:rFonts w:ascii="Arial" w:hAnsi="Arial" w:cs="Arial"/>
          <w:color w:val="000000"/>
          <w:sz w:val="24"/>
          <w:szCs w:val="24"/>
        </w:rPr>
        <w:t xml:space="preserve"> ст.15 изложить в следующей редакции:</w:t>
      </w:r>
    </w:p>
    <w:p w:rsidR="00C3769E" w:rsidRDefault="00C3769E" w:rsidP="00701E6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«1. Под территориальным общественным самоуправлением понимается самоорганизация граждан по месту их жительства на части территории Поселения, для самостоятельного и под свою ответственность осуществления собственных инициатив по вопросам местного значения Поселения.»</w:t>
      </w:r>
    </w:p>
    <w:p w:rsidR="00C3769E" w:rsidRDefault="00C3769E" w:rsidP="00701E68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2.4. в части 7 статьи 16 слова «по проектам и вопросам, указанным в части 3 настоящей статьи,» исключить;</w:t>
      </w:r>
    </w:p>
    <w:p w:rsidR="00C3769E" w:rsidRDefault="00C3769E" w:rsidP="00701E68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2.5. подпункт «б» пункта 5 части 2 признать утратившим силу;</w:t>
      </w:r>
    </w:p>
    <w:p w:rsidR="00C3769E" w:rsidRDefault="00C3769E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 п.2 ч.1 ст.43.1 слова «садоводческого, огороднического, дачного потребительских кооперативов» исключить, после слов «политической партией,» дополнить словами «профсоюзом, зарегистрированным в установленном порядке,»</w:t>
      </w:r>
    </w:p>
    <w:p w:rsidR="00C3769E" w:rsidRPr="00AE7BD5" w:rsidRDefault="00C3769E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C3769E" w:rsidRPr="00AE7BD5" w:rsidRDefault="00C3769E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C3769E" w:rsidRDefault="00C3769E" w:rsidP="00F20A5A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</w:t>
      </w:r>
      <w:r>
        <w:rPr>
          <w:rFonts w:ascii="Arial" w:hAnsi="Arial" w:cs="Arial"/>
          <w:sz w:val="24"/>
          <w:szCs w:val="24"/>
        </w:rPr>
        <w:t>.</w:t>
      </w:r>
    </w:p>
    <w:p w:rsidR="00C3769E" w:rsidRPr="00AE7BD5" w:rsidRDefault="00C3769E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C3769E" w:rsidRPr="00AE7BD5" w:rsidRDefault="00C3769E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C3769E" w:rsidRPr="00AE7BD5" w:rsidRDefault="00C3769E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C3769E" w:rsidRDefault="00C3769E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C3769E" w:rsidRDefault="00C3769E" w:rsidP="00EA46A8">
      <w:pPr>
        <w:rPr>
          <w:rFonts w:ascii="Arial" w:hAnsi="Arial" w:cs="Arial"/>
          <w:color w:val="000000"/>
          <w:sz w:val="24"/>
          <w:szCs w:val="24"/>
        </w:rPr>
      </w:pPr>
    </w:p>
    <w:p w:rsidR="00C3769E" w:rsidRDefault="00C3769E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C3769E" w:rsidRDefault="00C3769E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образования «Нельхай»</w:t>
      </w:r>
    </w:p>
    <w:p w:rsidR="00C3769E" w:rsidRPr="00AE7BD5" w:rsidRDefault="00C3769E" w:rsidP="00EA46A8">
      <w:pPr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C3769E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69E" w:rsidRDefault="00C3769E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C3769E" w:rsidRDefault="00C3769E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69E" w:rsidRDefault="00C3769E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C3769E" w:rsidRDefault="00C3769E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26A9C"/>
    <w:rsid w:val="0005069D"/>
    <w:rsid w:val="000527D7"/>
    <w:rsid w:val="00055ECA"/>
    <w:rsid w:val="00075F2E"/>
    <w:rsid w:val="00076DDB"/>
    <w:rsid w:val="00077BAB"/>
    <w:rsid w:val="000801ED"/>
    <w:rsid w:val="00086B27"/>
    <w:rsid w:val="000956ED"/>
    <w:rsid w:val="000B4BBD"/>
    <w:rsid w:val="000B573A"/>
    <w:rsid w:val="000C297F"/>
    <w:rsid w:val="000C3157"/>
    <w:rsid w:val="000D2803"/>
    <w:rsid w:val="000D4889"/>
    <w:rsid w:val="000E3EC8"/>
    <w:rsid w:val="000E4A58"/>
    <w:rsid w:val="00100720"/>
    <w:rsid w:val="001041AA"/>
    <w:rsid w:val="001328A4"/>
    <w:rsid w:val="0014000D"/>
    <w:rsid w:val="001439F9"/>
    <w:rsid w:val="00160B8C"/>
    <w:rsid w:val="001B0085"/>
    <w:rsid w:val="001B53F2"/>
    <w:rsid w:val="001F4E18"/>
    <w:rsid w:val="001F6915"/>
    <w:rsid w:val="001F77C0"/>
    <w:rsid w:val="00202780"/>
    <w:rsid w:val="00221A4C"/>
    <w:rsid w:val="002410F4"/>
    <w:rsid w:val="0026425D"/>
    <w:rsid w:val="002701BD"/>
    <w:rsid w:val="0027715B"/>
    <w:rsid w:val="00277695"/>
    <w:rsid w:val="002811BB"/>
    <w:rsid w:val="002A1D7D"/>
    <w:rsid w:val="002B68D9"/>
    <w:rsid w:val="002B763D"/>
    <w:rsid w:val="002D33FE"/>
    <w:rsid w:val="002D4281"/>
    <w:rsid w:val="002E108B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929A5"/>
    <w:rsid w:val="003A6096"/>
    <w:rsid w:val="003B5123"/>
    <w:rsid w:val="003B7CE4"/>
    <w:rsid w:val="003C4167"/>
    <w:rsid w:val="003D1685"/>
    <w:rsid w:val="003D7E08"/>
    <w:rsid w:val="003E50F5"/>
    <w:rsid w:val="003E76AC"/>
    <w:rsid w:val="003F2B45"/>
    <w:rsid w:val="003F408D"/>
    <w:rsid w:val="00420A06"/>
    <w:rsid w:val="00422E95"/>
    <w:rsid w:val="00423B25"/>
    <w:rsid w:val="0042483E"/>
    <w:rsid w:val="00432C41"/>
    <w:rsid w:val="00452899"/>
    <w:rsid w:val="00457276"/>
    <w:rsid w:val="00460D51"/>
    <w:rsid w:val="00467289"/>
    <w:rsid w:val="00480676"/>
    <w:rsid w:val="00486084"/>
    <w:rsid w:val="004A2EE5"/>
    <w:rsid w:val="004B5884"/>
    <w:rsid w:val="004B7FBC"/>
    <w:rsid w:val="004C26DF"/>
    <w:rsid w:val="004C6077"/>
    <w:rsid w:val="004D58B0"/>
    <w:rsid w:val="004D5A28"/>
    <w:rsid w:val="00503215"/>
    <w:rsid w:val="00515D80"/>
    <w:rsid w:val="005248C4"/>
    <w:rsid w:val="00524F9D"/>
    <w:rsid w:val="0053189F"/>
    <w:rsid w:val="00537994"/>
    <w:rsid w:val="005566A9"/>
    <w:rsid w:val="005605B9"/>
    <w:rsid w:val="00574CEB"/>
    <w:rsid w:val="005757B3"/>
    <w:rsid w:val="00577DC6"/>
    <w:rsid w:val="00596201"/>
    <w:rsid w:val="0059702D"/>
    <w:rsid w:val="005A0128"/>
    <w:rsid w:val="005B400C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71AD3"/>
    <w:rsid w:val="006737A6"/>
    <w:rsid w:val="0068235A"/>
    <w:rsid w:val="00686551"/>
    <w:rsid w:val="006865F2"/>
    <w:rsid w:val="006947DC"/>
    <w:rsid w:val="006A436B"/>
    <w:rsid w:val="006B25A1"/>
    <w:rsid w:val="006B4CE9"/>
    <w:rsid w:val="006C707F"/>
    <w:rsid w:val="006E6A04"/>
    <w:rsid w:val="00701E68"/>
    <w:rsid w:val="0070787C"/>
    <w:rsid w:val="00731605"/>
    <w:rsid w:val="0073165E"/>
    <w:rsid w:val="00732C9F"/>
    <w:rsid w:val="00734C33"/>
    <w:rsid w:val="00735A10"/>
    <w:rsid w:val="00746952"/>
    <w:rsid w:val="00750D0C"/>
    <w:rsid w:val="00754D1D"/>
    <w:rsid w:val="007737A9"/>
    <w:rsid w:val="007738A5"/>
    <w:rsid w:val="0078394A"/>
    <w:rsid w:val="0078432C"/>
    <w:rsid w:val="007853EA"/>
    <w:rsid w:val="007A63BA"/>
    <w:rsid w:val="007B33F3"/>
    <w:rsid w:val="007C4CB4"/>
    <w:rsid w:val="007C7218"/>
    <w:rsid w:val="007C729F"/>
    <w:rsid w:val="007D3687"/>
    <w:rsid w:val="007D39E8"/>
    <w:rsid w:val="007D7B41"/>
    <w:rsid w:val="007E6E4E"/>
    <w:rsid w:val="007F0CF4"/>
    <w:rsid w:val="0082348F"/>
    <w:rsid w:val="008251A8"/>
    <w:rsid w:val="008359DB"/>
    <w:rsid w:val="00841AB3"/>
    <w:rsid w:val="00855221"/>
    <w:rsid w:val="00865E11"/>
    <w:rsid w:val="00871DC5"/>
    <w:rsid w:val="00880645"/>
    <w:rsid w:val="00883840"/>
    <w:rsid w:val="008A1FF1"/>
    <w:rsid w:val="008A26C3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016C5"/>
    <w:rsid w:val="00914D1E"/>
    <w:rsid w:val="009230E7"/>
    <w:rsid w:val="00941FDF"/>
    <w:rsid w:val="009468E4"/>
    <w:rsid w:val="00950CDE"/>
    <w:rsid w:val="00954627"/>
    <w:rsid w:val="009664C1"/>
    <w:rsid w:val="00976C23"/>
    <w:rsid w:val="009828BE"/>
    <w:rsid w:val="009860DD"/>
    <w:rsid w:val="009A54E8"/>
    <w:rsid w:val="009B5A91"/>
    <w:rsid w:val="009E4D45"/>
    <w:rsid w:val="009F6B05"/>
    <w:rsid w:val="00A03CAE"/>
    <w:rsid w:val="00A20843"/>
    <w:rsid w:val="00A3626E"/>
    <w:rsid w:val="00A4653A"/>
    <w:rsid w:val="00A5112F"/>
    <w:rsid w:val="00A5451D"/>
    <w:rsid w:val="00A54761"/>
    <w:rsid w:val="00A54A83"/>
    <w:rsid w:val="00A6114D"/>
    <w:rsid w:val="00A62AFE"/>
    <w:rsid w:val="00A66F00"/>
    <w:rsid w:val="00A71113"/>
    <w:rsid w:val="00A75F0F"/>
    <w:rsid w:val="00A82529"/>
    <w:rsid w:val="00A86F8D"/>
    <w:rsid w:val="00A87EFF"/>
    <w:rsid w:val="00AA0487"/>
    <w:rsid w:val="00AA1761"/>
    <w:rsid w:val="00AA3BF7"/>
    <w:rsid w:val="00AA68CA"/>
    <w:rsid w:val="00AB1B3F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B7499"/>
    <w:rsid w:val="00BC0B22"/>
    <w:rsid w:val="00BD0384"/>
    <w:rsid w:val="00BE6A93"/>
    <w:rsid w:val="00C25705"/>
    <w:rsid w:val="00C3769E"/>
    <w:rsid w:val="00C607D2"/>
    <w:rsid w:val="00C73A4B"/>
    <w:rsid w:val="00C83823"/>
    <w:rsid w:val="00C85DF7"/>
    <w:rsid w:val="00C93CF0"/>
    <w:rsid w:val="00CB5204"/>
    <w:rsid w:val="00CB753E"/>
    <w:rsid w:val="00CC278E"/>
    <w:rsid w:val="00CD16DC"/>
    <w:rsid w:val="00CD2235"/>
    <w:rsid w:val="00CD5420"/>
    <w:rsid w:val="00CF0AD4"/>
    <w:rsid w:val="00CF3C86"/>
    <w:rsid w:val="00D120ED"/>
    <w:rsid w:val="00D122E1"/>
    <w:rsid w:val="00D14E15"/>
    <w:rsid w:val="00D151CB"/>
    <w:rsid w:val="00D52ED3"/>
    <w:rsid w:val="00D74D6B"/>
    <w:rsid w:val="00D857AC"/>
    <w:rsid w:val="00D86122"/>
    <w:rsid w:val="00D952BD"/>
    <w:rsid w:val="00DA2B4F"/>
    <w:rsid w:val="00DB7EAC"/>
    <w:rsid w:val="00DC1C78"/>
    <w:rsid w:val="00DC591A"/>
    <w:rsid w:val="00DE09A7"/>
    <w:rsid w:val="00DF02AB"/>
    <w:rsid w:val="00DF5414"/>
    <w:rsid w:val="00E05B55"/>
    <w:rsid w:val="00E22BB6"/>
    <w:rsid w:val="00E37400"/>
    <w:rsid w:val="00E43899"/>
    <w:rsid w:val="00E47157"/>
    <w:rsid w:val="00E550F1"/>
    <w:rsid w:val="00E577BE"/>
    <w:rsid w:val="00E57D80"/>
    <w:rsid w:val="00E719FB"/>
    <w:rsid w:val="00E72781"/>
    <w:rsid w:val="00E73023"/>
    <w:rsid w:val="00E76C58"/>
    <w:rsid w:val="00E8002F"/>
    <w:rsid w:val="00EA3FF5"/>
    <w:rsid w:val="00EA46A8"/>
    <w:rsid w:val="00EA486B"/>
    <w:rsid w:val="00EA7204"/>
    <w:rsid w:val="00EB0D7B"/>
    <w:rsid w:val="00EB5A20"/>
    <w:rsid w:val="00ED6E89"/>
    <w:rsid w:val="00EF52F4"/>
    <w:rsid w:val="00F10970"/>
    <w:rsid w:val="00F10AAF"/>
    <w:rsid w:val="00F20A5A"/>
    <w:rsid w:val="00F259F1"/>
    <w:rsid w:val="00F27533"/>
    <w:rsid w:val="00F32B23"/>
    <w:rsid w:val="00F55735"/>
    <w:rsid w:val="00F56F93"/>
    <w:rsid w:val="00F60B62"/>
    <w:rsid w:val="00F62C4F"/>
    <w:rsid w:val="00F663BF"/>
    <w:rsid w:val="00F76031"/>
    <w:rsid w:val="00F80983"/>
    <w:rsid w:val="00F861C9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8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1732</TotalTime>
  <Pages>2</Pages>
  <Words>415</Words>
  <Characters>2369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пк</cp:lastModifiedBy>
  <cp:revision>226</cp:revision>
  <cp:lastPrinted>2017-05-22T01:34:00Z</cp:lastPrinted>
  <dcterms:created xsi:type="dcterms:W3CDTF">2015-11-13T05:56:00Z</dcterms:created>
  <dcterms:modified xsi:type="dcterms:W3CDTF">2019-04-01T11:14:00Z</dcterms:modified>
</cp:coreProperties>
</file>