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0750" w:rsidRPr="00EE44A6" w:rsidRDefault="00D60750" w:rsidP="001C74C6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13.07.2020 г.</w:t>
      </w:r>
      <w:r w:rsidRPr="00EE44A6">
        <w:rPr>
          <w:rFonts w:ascii="Arial" w:hAnsi="Arial" w:cs="Arial"/>
          <w:b/>
          <w:sz w:val="32"/>
          <w:szCs w:val="32"/>
          <w:lang w:eastAsia="ru-RU"/>
        </w:rPr>
        <w:t xml:space="preserve"> № </w:t>
      </w:r>
      <w:r>
        <w:rPr>
          <w:rFonts w:ascii="Arial" w:hAnsi="Arial" w:cs="Arial"/>
          <w:b/>
          <w:sz w:val="32"/>
          <w:szCs w:val="32"/>
          <w:lang w:eastAsia="ru-RU"/>
        </w:rPr>
        <w:t>29-</w:t>
      </w:r>
      <w:r w:rsidRPr="00EE44A6">
        <w:rPr>
          <w:rFonts w:ascii="Arial" w:hAnsi="Arial" w:cs="Arial"/>
          <w:b/>
          <w:sz w:val="32"/>
          <w:szCs w:val="32"/>
          <w:lang w:eastAsia="ru-RU"/>
        </w:rPr>
        <w:t>П</w:t>
      </w:r>
    </w:p>
    <w:p w:rsidR="00D60750" w:rsidRPr="00EE44A6" w:rsidRDefault="00D60750" w:rsidP="001C74C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РОССИЙСКАЯ ФЕДЕРАЦИЯ</w:t>
      </w:r>
    </w:p>
    <w:p w:rsidR="00D60750" w:rsidRPr="00EE44A6" w:rsidRDefault="00D60750" w:rsidP="001C74C6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ИРКУТСКАЯ ОБЛАСТЬ</w:t>
      </w:r>
    </w:p>
    <w:p w:rsidR="00D60750" w:rsidRPr="00EE44A6" w:rsidRDefault="00D60750" w:rsidP="001C74C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D60750" w:rsidRPr="00EE44A6" w:rsidRDefault="00D60750" w:rsidP="001C74C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  <w:lang w:eastAsia="ru-RU"/>
        </w:rPr>
        <w:t>НЕЛЬХАЙ</w:t>
      </w:r>
      <w:r w:rsidRPr="00EE44A6">
        <w:rPr>
          <w:rFonts w:ascii="Arial" w:hAnsi="Arial" w:cs="Arial"/>
          <w:b/>
          <w:sz w:val="32"/>
          <w:szCs w:val="32"/>
          <w:lang w:eastAsia="ru-RU"/>
        </w:rPr>
        <w:t>»</w:t>
      </w:r>
    </w:p>
    <w:p w:rsidR="00D60750" w:rsidRPr="00EE44A6" w:rsidRDefault="00D60750" w:rsidP="001C74C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b/>
          <w:sz w:val="32"/>
          <w:szCs w:val="32"/>
          <w:lang w:eastAsia="ru-RU"/>
        </w:rPr>
        <w:t>АДМИНИСТРАЦИЯ</w:t>
      </w:r>
    </w:p>
    <w:p w:rsidR="00D60750" w:rsidRPr="00EE44A6" w:rsidRDefault="00D60750" w:rsidP="001C74C6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ПОСТАНОВЛЕНИЕ</w:t>
      </w:r>
    </w:p>
    <w:p w:rsidR="00D60750" w:rsidRPr="00EE44A6" w:rsidRDefault="00D60750" w:rsidP="001C74C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D60750" w:rsidRPr="00EE44A6" w:rsidRDefault="00D60750" w:rsidP="00EE44A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ОБ УТВЕРЖДЕНИИ ПОЛОЖЕНИЯ ОБ АРХИВЕ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 АДМИНИСТРАЦИИ МУНИЦИПАЛЬНОГО ОБРАЗОВАНИЯ «НЕЛЬХАЙ »</w:t>
      </w:r>
    </w:p>
    <w:p w:rsidR="00D60750" w:rsidRPr="001C74C6" w:rsidRDefault="00D60750" w:rsidP="001C74C6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60750" w:rsidRPr="00EE44A6" w:rsidRDefault="00D60750" w:rsidP="00EE44A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color w:val="282828"/>
          <w:sz w:val="24"/>
          <w:szCs w:val="24"/>
          <w:lang w:eastAsia="ru-RU"/>
        </w:rPr>
        <w:t xml:space="preserve">В целях организации архивного делопроизводства, хранения, комплектования, учета и использования архивных документов, осуществления экспертизы научной и практической ценности архивных документов в администрации, </w:t>
      </w:r>
      <w:r w:rsidRPr="00EE44A6">
        <w:rPr>
          <w:rFonts w:ascii="Arial" w:hAnsi="Arial" w:cs="Arial"/>
          <w:color w:val="000000"/>
          <w:sz w:val="24"/>
          <w:szCs w:val="24"/>
          <w:lang w:eastAsia="ru-RU"/>
        </w:rPr>
        <w:t>на основании действующего законодательства «Об архивной службе», руков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одствуясь Федеральным законом N131-ФЗ от 01.01.2001 «</w:t>
      </w:r>
      <w:r w:rsidRPr="00EE44A6">
        <w:rPr>
          <w:rFonts w:ascii="Arial" w:hAnsi="Arial" w:cs="Arial"/>
          <w:color w:val="000000"/>
          <w:sz w:val="24"/>
          <w:szCs w:val="24"/>
          <w:lang w:eastAsia="ru-RU"/>
        </w:rPr>
        <w:t xml:space="preserve">Об общих принципах </w:t>
      </w:r>
      <w:hyperlink r:id="rId5" w:tooltip="Органы местного самоуправления" w:history="1">
        <w:r w:rsidRPr="00EE44A6">
          <w:rPr>
            <w:rFonts w:ascii="Arial" w:hAnsi="Arial" w:cs="Arial"/>
            <w:sz w:val="24"/>
            <w:szCs w:val="24"/>
            <w:lang w:eastAsia="ru-RU"/>
          </w:rPr>
          <w:t>организации местного самоуправления</w:t>
        </w:r>
      </w:hyperlink>
      <w:r w:rsidRPr="00EE44A6">
        <w:rPr>
          <w:rFonts w:ascii="Arial" w:hAnsi="Arial" w:cs="Arial"/>
          <w:color w:val="000000"/>
          <w:sz w:val="24"/>
          <w:szCs w:val="24"/>
          <w:lang w:eastAsia="ru-RU"/>
        </w:rPr>
        <w:t xml:space="preserve"> в Российской Фе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дерации», Федеральным законом N125-ФЗ от 01.01.2001 «</w:t>
      </w:r>
      <w:r w:rsidRPr="00EE44A6">
        <w:rPr>
          <w:rFonts w:ascii="Arial" w:hAnsi="Arial" w:cs="Arial"/>
          <w:color w:val="000000"/>
          <w:sz w:val="24"/>
          <w:szCs w:val="24"/>
          <w:lang w:eastAsia="ru-RU"/>
        </w:rPr>
        <w:t>Об архивном деле в Россий</w:t>
      </w:r>
      <w:r>
        <w:rPr>
          <w:rFonts w:ascii="Arial" w:hAnsi="Arial" w:cs="Arial"/>
          <w:color w:val="000000"/>
          <w:sz w:val="24"/>
          <w:szCs w:val="24"/>
          <w:lang w:eastAsia="ru-RU"/>
        </w:rPr>
        <w:t>ской Федерации»</w:t>
      </w:r>
      <w:r w:rsidRPr="00EE44A6">
        <w:rPr>
          <w:rFonts w:ascii="Arial" w:hAnsi="Arial" w:cs="Arial"/>
          <w:color w:val="000000"/>
          <w:sz w:val="24"/>
          <w:szCs w:val="24"/>
          <w:lang w:eastAsia="ru-RU"/>
        </w:rPr>
        <w:t>,</w:t>
      </w:r>
      <w:r w:rsidRPr="00EE44A6">
        <w:rPr>
          <w:rFonts w:ascii="Arial" w:hAnsi="Arial" w:cs="Arial"/>
          <w:b/>
          <w:bCs/>
          <w:color w:val="4D4D4D"/>
          <w:sz w:val="24"/>
          <w:szCs w:val="24"/>
          <w:lang w:eastAsia="ru-RU"/>
        </w:rPr>
        <w:t xml:space="preserve"> </w:t>
      </w:r>
      <w:r w:rsidRPr="00EE44A6">
        <w:rPr>
          <w:rFonts w:ascii="Arial" w:hAnsi="Arial" w:cs="Arial"/>
          <w:bCs/>
          <w:sz w:val="24"/>
          <w:szCs w:val="24"/>
          <w:lang w:eastAsia="ru-RU"/>
        </w:rPr>
        <w:t xml:space="preserve">Приказом Федерального архивного агентства от 11 апреля </w:t>
      </w:r>
      <w:smartTag w:uri="urn:schemas-microsoft-com:office:smarttags" w:element="metricconverter">
        <w:smartTagPr>
          <w:attr w:name="ProductID" w:val="2008 г"/>
        </w:smartTagPr>
        <w:r w:rsidRPr="00EE44A6">
          <w:rPr>
            <w:rFonts w:ascii="Arial" w:hAnsi="Arial" w:cs="Arial"/>
            <w:bCs/>
            <w:sz w:val="24"/>
            <w:szCs w:val="24"/>
            <w:lang w:eastAsia="ru-RU"/>
          </w:rPr>
          <w:t>2018 г</w:t>
        </w:r>
      </w:smartTag>
      <w:r w:rsidRPr="00EE44A6">
        <w:rPr>
          <w:rFonts w:ascii="Arial" w:hAnsi="Arial" w:cs="Arial"/>
          <w:bCs/>
          <w:sz w:val="24"/>
          <w:szCs w:val="24"/>
          <w:lang w:eastAsia="ru-RU"/>
        </w:rPr>
        <w:t xml:space="preserve">. N </w:t>
      </w:r>
      <w:r>
        <w:rPr>
          <w:rFonts w:ascii="Arial" w:hAnsi="Arial" w:cs="Arial"/>
          <w:bCs/>
          <w:sz w:val="24"/>
          <w:szCs w:val="24"/>
          <w:lang w:eastAsia="ru-RU"/>
        </w:rPr>
        <w:t>42 «</w:t>
      </w:r>
      <w:r w:rsidRPr="00EE44A6">
        <w:rPr>
          <w:rFonts w:ascii="Arial" w:hAnsi="Arial" w:cs="Arial"/>
          <w:bCs/>
          <w:sz w:val="24"/>
          <w:szCs w:val="24"/>
          <w:lang w:eastAsia="ru-RU"/>
        </w:rPr>
        <w:t xml:space="preserve">Об утверждении примерного </w:t>
      </w:r>
      <w:r>
        <w:rPr>
          <w:rFonts w:ascii="Arial" w:hAnsi="Arial" w:cs="Arial"/>
          <w:bCs/>
          <w:sz w:val="24"/>
          <w:szCs w:val="24"/>
          <w:lang w:eastAsia="ru-RU"/>
        </w:rPr>
        <w:t>положения об архиве организации»</w:t>
      </w:r>
      <w:r w:rsidRPr="00EE44A6">
        <w:rPr>
          <w:rFonts w:ascii="Arial" w:hAnsi="Arial" w:cs="Arial"/>
          <w:color w:val="474747"/>
          <w:sz w:val="24"/>
          <w:szCs w:val="24"/>
          <w:lang w:eastAsia="ru-RU"/>
        </w:rPr>
        <w:t xml:space="preserve">, </w:t>
      </w:r>
      <w:r>
        <w:rPr>
          <w:rFonts w:ascii="Arial" w:hAnsi="Arial" w:cs="Arial"/>
          <w:color w:val="474747"/>
          <w:sz w:val="24"/>
          <w:szCs w:val="24"/>
          <w:lang w:eastAsia="ru-RU"/>
        </w:rPr>
        <w:t xml:space="preserve">ст.6 </w:t>
      </w:r>
      <w:r>
        <w:rPr>
          <w:rFonts w:ascii="Arial" w:hAnsi="Arial" w:cs="Arial"/>
          <w:sz w:val="24"/>
          <w:szCs w:val="24"/>
          <w:lang w:eastAsia="ru-RU"/>
        </w:rPr>
        <w:t>Устава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 администрация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 xml:space="preserve">Нельхай 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» </w:t>
      </w:r>
    </w:p>
    <w:p w:rsidR="00D60750" w:rsidRPr="001C74C6" w:rsidRDefault="00D60750" w:rsidP="00EE44A6">
      <w:pPr>
        <w:tabs>
          <w:tab w:val="left" w:pos="330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60750" w:rsidRDefault="00D60750" w:rsidP="00EE44A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EE44A6">
        <w:rPr>
          <w:rFonts w:ascii="Arial" w:hAnsi="Arial" w:cs="Arial"/>
          <w:b/>
          <w:sz w:val="32"/>
          <w:szCs w:val="32"/>
          <w:lang w:eastAsia="ru-RU"/>
        </w:rPr>
        <w:t>ПОСТАНОВЛЯЕТ:</w:t>
      </w:r>
    </w:p>
    <w:p w:rsidR="00D60750" w:rsidRPr="00EE44A6" w:rsidRDefault="00D60750" w:rsidP="00EE44A6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ru-RU"/>
        </w:rPr>
      </w:pPr>
    </w:p>
    <w:p w:rsidR="00D60750" w:rsidRPr="00EE44A6" w:rsidRDefault="00D60750" w:rsidP="00EE44A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1.</w:t>
      </w:r>
      <w:r w:rsidRPr="00EE44A6">
        <w:rPr>
          <w:rFonts w:ascii="Arial" w:hAnsi="Arial" w:cs="Arial"/>
          <w:color w:val="282828"/>
          <w:sz w:val="24"/>
          <w:szCs w:val="24"/>
          <w:lang w:eastAsia="ru-RU"/>
        </w:rPr>
        <w:t xml:space="preserve"> Утвердить Положение об архиве администрации муниципального образования «</w:t>
      </w:r>
      <w:r>
        <w:rPr>
          <w:rFonts w:ascii="Arial" w:hAnsi="Arial" w:cs="Arial"/>
          <w:color w:val="282828"/>
          <w:sz w:val="24"/>
          <w:szCs w:val="24"/>
          <w:lang w:eastAsia="ru-RU"/>
        </w:rPr>
        <w:t xml:space="preserve">Нельхай </w:t>
      </w:r>
      <w:r w:rsidRPr="00EE44A6">
        <w:rPr>
          <w:rFonts w:ascii="Arial" w:hAnsi="Arial" w:cs="Arial"/>
          <w:color w:val="282828"/>
          <w:sz w:val="24"/>
          <w:szCs w:val="24"/>
          <w:lang w:eastAsia="ru-RU"/>
        </w:rPr>
        <w:t>» согласно приложению.</w:t>
      </w:r>
    </w:p>
    <w:p w:rsidR="00D60750" w:rsidRPr="00EE44A6" w:rsidRDefault="00D60750" w:rsidP="00EE44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2. Опубликовать настоящее постановление в информационном печатном издании муниципального образования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 «</w:t>
      </w:r>
      <w:r>
        <w:rPr>
          <w:rFonts w:ascii="Arial" w:hAnsi="Arial" w:cs="Arial"/>
          <w:sz w:val="24"/>
          <w:szCs w:val="24"/>
          <w:lang w:eastAsia="ru-RU"/>
        </w:rPr>
        <w:t>Нельхайский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вестник» и разместить на официальном сайте администрации муниципального образования  «</w:t>
      </w:r>
      <w:r>
        <w:rPr>
          <w:rFonts w:ascii="Arial" w:hAnsi="Arial" w:cs="Arial"/>
          <w:sz w:val="24"/>
          <w:szCs w:val="24"/>
          <w:lang w:eastAsia="ru-RU"/>
        </w:rPr>
        <w:t xml:space="preserve">Нельхай» 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в информационно-телекоммуникационной сети «Интернет».</w:t>
      </w:r>
    </w:p>
    <w:p w:rsidR="00D60750" w:rsidRPr="00EE44A6" w:rsidRDefault="00D60750" w:rsidP="00EE44A6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D60750" w:rsidRDefault="00D60750" w:rsidP="00EE44A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D60750" w:rsidRDefault="00D60750" w:rsidP="00EE44A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Глава муниципального</w:t>
      </w:r>
      <w:r>
        <w:rPr>
          <w:rFonts w:ascii="Arial" w:hAnsi="Arial" w:cs="Arial"/>
          <w:sz w:val="24"/>
          <w:szCs w:val="24"/>
          <w:lang w:eastAsia="ru-RU"/>
        </w:rPr>
        <w:t xml:space="preserve"> образования «Нельхай»:</w:t>
      </w:r>
    </w:p>
    <w:p w:rsidR="00D60750" w:rsidRPr="00EE44A6" w:rsidRDefault="00D60750" w:rsidP="00EE44A6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Егорова О.Н.</w:t>
      </w:r>
    </w:p>
    <w:p w:rsidR="00D60750" w:rsidRPr="008F5E49" w:rsidRDefault="00D60750" w:rsidP="00EE44A6">
      <w:pPr>
        <w:spacing w:after="150" w:line="240" w:lineRule="auto"/>
        <w:rPr>
          <w:rFonts w:ascii="Times New Roman" w:hAnsi="Times New Roman"/>
          <w:color w:val="282828"/>
          <w:sz w:val="28"/>
          <w:szCs w:val="28"/>
          <w:lang w:eastAsia="ru-RU"/>
        </w:rPr>
      </w:pPr>
    </w:p>
    <w:p w:rsidR="00D60750" w:rsidRPr="00EE44A6" w:rsidRDefault="00D60750" w:rsidP="008F5E49">
      <w:pPr>
        <w:keepNext/>
        <w:tabs>
          <w:tab w:val="left" w:pos="5325"/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Courier New" w:hAnsi="Courier New" w:cs="Courier New"/>
          <w:lang w:eastAsia="ru-RU"/>
        </w:rPr>
      </w:pPr>
      <w:r w:rsidRPr="00EE44A6">
        <w:rPr>
          <w:rFonts w:ascii="Courier New" w:hAnsi="Courier New" w:cs="Courier New"/>
          <w:bCs/>
          <w:color w:val="26282F"/>
          <w:lang w:eastAsia="ru-RU"/>
        </w:rPr>
        <w:t>Приложение</w:t>
      </w:r>
    </w:p>
    <w:p w:rsidR="00D60750" w:rsidRPr="00EE44A6" w:rsidRDefault="00D60750" w:rsidP="00EE44A6">
      <w:pPr>
        <w:keepNext/>
        <w:tabs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Courier New" w:hAnsi="Courier New" w:cs="Courier New"/>
          <w:bCs/>
          <w:lang w:eastAsia="ru-RU"/>
        </w:rPr>
      </w:pPr>
      <w:r w:rsidRPr="00EE44A6">
        <w:rPr>
          <w:rFonts w:ascii="Courier New" w:hAnsi="Courier New" w:cs="Courier New"/>
          <w:bCs/>
          <w:lang w:eastAsia="ru-RU"/>
        </w:rPr>
        <w:t>к постановлению администрации</w:t>
      </w:r>
    </w:p>
    <w:p w:rsidR="00D60750" w:rsidRPr="00EE44A6" w:rsidRDefault="00D60750" w:rsidP="00EE44A6">
      <w:pPr>
        <w:keepNext/>
        <w:tabs>
          <w:tab w:val="left" w:pos="5640"/>
          <w:tab w:val="right" w:pos="9355"/>
        </w:tabs>
        <w:spacing w:after="0" w:line="240" w:lineRule="auto"/>
        <w:ind w:firstLine="720"/>
        <w:jc w:val="right"/>
        <w:rPr>
          <w:rFonts w:ascii="Courier New" w:hAnsi="Courier New" w:cs="Courier New"/>
          <w:bCs/>
          <w:lang w:eastAsia="ru-RU"/>
        </w:rPr>
      </w:pPr>
      <w:r w:rsidRPr="00EE44A6">
        <w:rPr>
          <w:rFonts w:ascii="Courier New" w:hAnsi="Courier New" w:cs="Courier New"/>
          <w:bCs/>
          <w:lang w:eastAsia="ru-RU"/>
        </w:rPr>
        <w:t xml:space="preserve"> муниципального образования «</w:t>
      </w:r>
      <w:r>
        <w:rPr>
          <w:rFonts w:ascii="Courier New" w:hAnsi="Courier New" w:cs="Courier New"/>
          <w:bCs/>
          <w:lang w:eastAsia="ru-RU"/>
        </w:rPr>
        <w:t>Нельхай</w:t>
      </w:r>
      <w:r w:rsidRPr="00EE44A6">
        <w:rPr>
          <w:rFonts w:ascii="Courier New" w:hAnsi="Courier New" w:cs="Courier New"/>
          <w:bCs/>
          <w:lang w:eastAsia="ru-RU"/>
        </w:rPr>
        <w:t>»</w:t>
      </w:r>
    </w:p>
    <w:p w:rsidR="00D60750" w:rsidRPr="00EE44A6" w:rsidRDefault="00D60750" w:rsidP="00EE44A6">
      <w:pPr>
        <w:keepNext/>
        <w:spacing w:after="0" w:line="240" w:lineRule="auto"/>
        <w:ind w:firstLine="720"/>
        <w:jc w:val="right"/>
        <w:rPr>
          <w:rFonts w:ascii="Courier New" w:hAnsi="Courier New" w:cs="Courier New"/>
          <w:lang w:eastAsia="ru-RU"/>
        </w:rPr>
      </w:pPr>
      <w:r w:rsidRPr="00EE44A6">
        <w:rPr>
          <w:rFonts w:ascii="Courier New" w:hAnsi="Courier New" w:cs="Courier New"/>
          <w:bCs/>
          <w:color w:val="26282F"/>
          <w:lang w:eastAsia="ru-RU"/>
        </w:rPr>
        <w:t xml:space="preserve">от </w:t>
      </w:r>
      <w:r>
        <w:rPr>
          <w:rFonts w:ascii="Courier New" w:hAnsi="Courier New" w:cs="Courier New"/>
          <w:bCs/>
          <w:color w:val="26282F"/>
          <w:lang w:eastAsia="ru-RU"/>
        </w:rPr>
        <w:t>13.07.2020г.</w:t>
      </w:r>
      <w:r w:rsidRPr="00EE44A6">
        <w:rPr>
          <w:rFonts w:ascii="Courier New" w:hAnsi="Courier New" w:cs="Courier New"/>
          <w:bCs/>
          <w:color w:val="26282F"/>
          <w:lang w:eastAsia="ru-RU"/>
        </w:rPr>
        <w:t>№</w:t>
      </w:r>
      <w:r>
        <w:rPr>
          <w:rFonts w:ascii="Courier New" w:hAnsi="Courier New" w:cs="Courier New"/>
          <w:bCs/>
          <w:color w:val="26282F"/>
          <w:lang w:eastAsia="ru-RU"/>
        </w:rPr>
        <w:t xml:space="preserve"> 29</w:t>
      </w:r>
      <w:r w:rsidRPr="00EE44A6">
        <w:rPr>
          <w:rFonts w:ascii="Courier New" w:hAnsi="Courier New" w:cs="Courier New"/>
          <w:bCs/>
          <w:color w:val="26282F"/>
          <w:lang w:eastAsia="ru-RU"/>
        </w:rPr>
        <w:t>-п</w:t>
      </w:r>
    </w:p>
    <w:p w:rsidR="00D60750" w:rsidRPr="008F5E49" w:rsidRDefault="00D60750" w:rsidP="00E34712">
      <w:pPr>
        <w:tabs>
          <w:tab w:val="left" w:pos="24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D60750" w:rsidRPr="00EE44A6" w:rsidRDefault="00D60750" w:rsidP="00E34712">
      <w:pPr>
        <w:tabs>
          <w:tab w:val="left" w:pos="2400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>ПОЛОЖЕНИЕ ОБ АРХИВЕ АДМИНИСТРАЦИИ МУНИЦИПАЛЬНОГО ОБРАЗОВАНИЯ «НЕЛЬХАЙ »</w:t>
      </w:r>
    </w:p>
    <w:p w:rsidR="00D60750" w:rsidRPr="008F5E49" w:rsidRDefault="00D60750" w:rsidP="00E34712">
      <w:pPr>
        <w:tabs>
          <w:tab w:val="left" w:pos="240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D60750" w:rsidRPr="00EE44A6" w:rsidRDefault="00D60750" w:rsidP="00EE44A6">
      <w:pPr>
        <w:tabs>
          <w:tab w:val="left" w:pos="2400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EE44A6">
        <w:rPr>
          <w:rFonts w:ascii="Arial" w:hAnsi="Arial" w:cs="Arial"/>
          <w:b/>
          <w:sz w:val="24"/>
          <w:szCs w:val="24"/>
          <w:lang w:eastAsia="ru-RU"/>
        </w:rPr>
        <w:t>1. Основные положения</w:t>
      </w:r>
    </w:p>
    <w:p w:rsidR="00D60750" w:rsidRPr="00EE44A6" w:rsidRDefault="00D60750" w:rsidP="00EE44A6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60750" w:rsidRPr="00EE44A6" w:rsidRDefault="00D60750" w:rsidP="00EE44A6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 Документы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 xml:space="preserve">Нельхай </w:t>
      </w:r>
      <w:r w:rsidRPr="00EE44A6">
        <w:rPr>
          <w:rFonts w:ascii="Arial" w:hAnsi="Arial" w:cs="Arial"/>
          <w:sz w:val="24"/>
          <w:szCs w:val="24"/>
          <w:lang w:eastAsia="ru-RU"/>
        </w:rPr>
        <w:t>», представляющие историческую, научную, социальную, экономическую, политическую и практическую ценность, являющиеся муниципальной собственностью, составляют муниципальную часть Архивного фонда Аларского района, государственную часть Архивного фонда Иркутской области, государственную часть Архивного фонда Российской Федерации до передачи на постоянное хранение, временно, в пределах сроков, установленных Федеральной архивной службой России и хранятся в учреждении.</w:t>
      </w:r>
    </w:p>
    <w:p w:rsidR="00D60750" w:rsidRPr="00EE44A6" w:rsidRDefault="00D60750" w:rsidP="00EE44A6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1.2. </w:t>
      </w:r>
      <w:r w:rsidRPr="00EE44A6">
        <w:rPr>
          <w:rFonts w:ascii="Arial" w:hAnsi="Arial" w:cs="Arial"/>
          <w:sz w:val="24"/>
          <w:szCs w:val="24"/>
          <w:lang w:eastAsia="ru-RU"/>
        </w:rPr>
        <w:t>До передачи на государственное хранение, документы муниципальной собственности временно в пределах сроков, установленных федеральным и областным законодательством, хранятся в архиве учреждения.</w:t>
      </w:r>
    </w:p>
    <w:p w:rsidR="00D60750" w:rsidRPr="00EE44A6" w:rsidRDefault="00D60750" w:rsidP="00EE44A6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1.3. Ведо</w:t>
      </w:r>
      <w:r>
        <w:rPr>
          <w:rFonts w:ascii="Arial" w:hAnsi="Arial" w:cs="Arial"/>
          <w:sz w:val="24"/>
          <w:szCs w:val="24"/>
          <w:lang w:eastAsia="ru-RU"/>
        </w:rPr>
        <w:t>мственный архив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 xml:space="preserve">Нельхай </w:t>
      </w:r>
      <w:r w:rsidRPr="00EE44A6">
        <w:rPr>
          <w:rFonts w:ascii="Arial" w:hAnsi="Arial" w:cs="Arial"/>
          <w:sz w:val="24"/>
          <w:szCs w:val="24"/>
          <w:lang w:eastAsia="ru-RU"/>
        </w:rPr>
        <w:t>» создан для хранения законченных делопроизводством документов муниципальной собственности, их отбора на постоянное и долговременное хранение, учета, научного и практического использования, подготовки и своевременной передачи документов на хранение в архивный сектор отдела муниципальной службы администр</w:t>
      </w:r>
      <w:r>
        <w:rPr>
          <w:rFonts w:ascii="Arial" w:hAnsi="Arial" w:cs="Arial"/>
          <w:sz w:val="24"/>
          <w:szCs w:val="24"/>
          <w:lang w:eastAsia="ru-RU"/>
        </w:rPr>
        <w:t>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«Аларский район».</w:t>
      </w:r>
    </w:p>
    <w:p w:rsidR="00D60750" w:rsidRPr="00EE44A6" w:rsidRDefault="00D60750" w:rsidP="00EE44A6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1.4. Архив находи</w:t>
      </w:r>
      <w:r>
        <w:rPr>
          <w:rFonts w:ascii="Arial" w:hAnsi="Arial" w:cs="Arial"/>
          <w:sz w:val="24"/>
          <w:szCs w:val="24"/>
          <w:lang w:eastAsia="ru-RU"/>
        </w:rPr>
        <w:t>тся в помещении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 xml:space="preserve">Нельхай 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» по адресу: п. </w:t>
      </w:r>
      <w:r>
        <w:rPr>
          <w:rFonts w:ascii="Arial" w:hAnsi="Arial" w:cs="Arial"/>
          <w:sz w:val="24"/>
          <w:szCs w:val="24"/>
          <w:lang w:eastAsia="ru-RU"/>
        </w:rPr>
        <w:t xml:space="preserve">Нельхай 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ул. Ленина, д.17.</w:t>
      </w:r>
    </w:p>
    <w:p w:rsidR="00D60750" w:rsidRPr="00EE44A6" w:rsidRDefault="00D60750" w:rsidP="00EE44A6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Обязанности по ведению ведомственного архива возлагаются на ведущ</w:t>
      </w:r>
      <w:r>
        <w:rPr>
          <w:rFonts w:ascii="Arial" w:hAnsi="Arial" w:cs="Arial"/>
          <w:sz w:val="24"/>
          <w:szCs w:val="24"/>
          <w:lang w:eastAsia="ru-RU"/>
        </w:rPr>
        <w:t>его специалиста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 xml:space="preserve">Нельхай </w:t>
      </w:r>
      <w:r w:rsidRPr="00EE44A6">
        <w:rPr>
          <w:rFonts w:ascii="Arial" w:hAnsi="Arial" w:cs="Arial"/>
          <w:sz w:val="24"/>
          <w:szCs w:val="24"/>
          <w:lang w:eastAsia="ru-RU"/>
        </w:rPr>
        <w:t>», назначаемого распоряжением главы администрации (далее – ответственный за архив).</w:t>
      </w:r>
    </w:p>
    <w:p w:rsidR="00D60750" w:rsidRPr="00EE44A6" w:rsidRDefault="00D60750" w:rsidP="00EE44A6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 xml:space="preserve">1.5. В своей работе ответственный за архив руководствуется Федеральным законом от 22 октября </w:t>
      </w:r>
      <w:smartTag w:uri="urn:schemas-microsoft-com:office:smarttags" w:element="metricconverter">
        <w:smartTagPr>
          <w:attr w:name="ProductID" w:val="2008 г"/>
        </w:smartTagPr>
        <w:r w:rsidRPr="00EE44A6">
          <w:rPr>
            <w:rFonts w:ascii="Arial" w:hAnsi="Arial" w:cs="Arial"/>
            <w:sz w:val="24"/>
            <w:szCs w:val="24"/>
            <w:lang w:eastAsia="ru-RU"/>
          </w:rPr>
          <w:t>2004 г</w:t>
        </w:r>
      </w:smartTag>
      <w:r w:rsidRPr="00EE44A6">
        <w:rPr>
          <w:rFonts w:ascii="Arial" w:hAnsi="Arial" w:cs="Arial"/>
          <w:sz w:val="24"/>
          <w:szCs w:val="24"/>
          <w:lang w:eastAsia="ru-RU"/>
        </w:rPr>
        <w:t xml:space="preserve">. № 125-ФЗ «Об архивном деле в Российской Федерации», законом Иркутской области от 4 апреля </w:t>
      </w:r>
      <w:smartTag w:uri="urn:schemas-microsoft-com:office:smarttags" w:element="metricconverter">
        <w:smartTagPr>
          <w:attr w:name="ProductID" w:val="2008 г"/>
        </w:smartTagPr>
        <w:r w:rsidRPr="00EE44A6">
          <w:rPr>
            <w:rFonts w:ascii="Arial" w:hAnsi="Arial" w:cs="Arial"/>
            <w:sz w:val="24"/>
            <w:szCs w:val="24"/>
            <w:lang w:eastAsia="ru-RU"/>
          </w:rPr>
          <w:t>2008 г</w:t>
        </w:r>
      </w:smartTag>
      <w:r w:rsidRPr="00EE44A6">
        <w:rPr>
          <w:rFonts w:ascii="Arial" w:hAnsi="Arial" w:cs="Arial"/>
          <w:sz w:val="24"/>
          <w:szCs w:val="24"/>
          <w:lang w:eastAsia="ru-RU"/>
        </w:rPr>
        <w:t>. № 4-ОЗ «Об архивном деле в Иркутской области», основными правилами работы ведомственных архивов, приказами, указаниями Федерального архивного агентства Российской Федерации, методическими рекомендациями Архивного Агентства Иркутской области и Государственног</w:t>
      </w:r>
      <w:r>
        <w:rPr>
          <w:rFonts w:ascii="Arial" w:hAnsi="Arial" w:cs="Arial"/>
          <w:sz w:val="24"/>
          <w:szCs w:val="24"/>
          <w:lang w:eastAsia="ru-RU"/>
        </w:rPr>
        <w:t>о архива, настоящим положением.</w:t>
      </w:r>
    </w:p>
    <w:p w:rsidR="00D60750" w:rsidRPr="00EE44A6" w:rsidRDefault="00D60750" w:rsidP="00BE75A2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1.6. Ответственный за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архив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</w:t>
      </w:r>
      <w:r>
        <w:rPr>
          <w:rFonts w:ascii="Arial" w:hAnsi="Arial" w:cs="Arial"/>
          <w:sz w:val="24"/>
          <w:szCs w:val="24"/>
          <w:lang w:eastAsia="ru-RU"/>
        </w:rPr>
        <w:t>работает по планам, утвержденным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главой администрации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и отчитывается перед ним о своей работе. </w:t>
      </w:r>
    </w:p>
    <w:p w:rsidR="00D60750" w:rsidRPr="00EE44A6" w:rsidRDefault="00D60750" w:rsidP="00EE44A6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1.7. Круг обязанностей ответственного за архив определяется должностной инструкцией, утвержденной главой администрации.</w:t>
      </w:r>
    </w:p>
    <w:p w:rsidR="00D60750" w:rsidRPr="00EE44A6" w:rsidRDefault="00D60750" w:rsidP="00EE44A6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1.8. Контроль за деятельностью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архива осуществляется главой администрации.</w:t>
      </w:r>
    </w:p>
    <w:p w:rsidR="00D60750" w:rsidRPr="00EE44A6" w:rsidRDefault="00D60750" w:rsidP="00EE44A6">
      <w:pPr>
        <w:tabs>
          <w:tab w:val="left" w:pos="24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1.9. Организационно - методическое руководство деяте</w:t>
      </w:r>
      <w:r>
        <w:rPr>
          <w:rFonts w:ascii="Arial" w:hAnsi="Arial" w:cs="Arial"/>
          <w:sz w:val="24"/>
          <w:szCs w:val="24"/>
          <w:lang w:eastAsia="ru-RU"/>
        </w:rPr>
        <w:t>льностью архива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 xml:space="preserve">Нельхай </w:t>
      </w:r>
      <w:r w:rsidRPr="00EE44A6">
        <w:rPr>
          <w:rFonts w:ascii="Arial" w:hAnsi="Arial" w:cs="Arial"/>
          <w:sz w:val="24"/>
          <w:szCs w:val="24"/>
          <w:lang w:eastAsia="ru-RU"/>
        </w:rPr>
        <w:t>» осуществляет архивный сектор отдела муниципальный службы администрац</w:t>
      </w:r>
      <w:r>
        <w:rPr>
          <w:rFonts w:ascii="Arial" w:hAnsi="Arial" w:cs="Arial"/>
          <w:sz w:val="24"/>
          <w:szCs w:val="24"/>
          <w:lang w:eastAsia="ru-RU"/>
        </w:rPr>
        <w:t>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«Аларский район».</w:t>
      </w:r>
    </w:p>
    <w:p w:rsidR="00D60750" w:rsidRPr="00EE44A6" w:rsidRDefault="00D60750" w:rsidP="00BE75A2">
      <w:pPr>
        <w:tabs>
          <w:tab w:val="left" w:pos="3900"/>
        </w:tabs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  <w:lang w:eastAsia="ru-RU"/>
        </w:rPr>
      </w:pP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EE44A6">
        <w:rPr>
          <w:rFonts w:ascii="Arial" w:hAnsi="Arial" w:cs="Arial"/>
          <w:b/>
          <w:sz w:val="24"/>
          <w:szCs w:val="24"/>
          <w:lang w:eastAsia="ru-RU"/>
        </w:rPr>
        <w:t>2. Состав документов в архиве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2.1. Вся совокупность документов муниципальной собственности, образующихся в деятельности администрации, сос</w:t>
      </w:r>
      <w:r>
        <w:rPr>
          <w:rFonts w:ascii="Arial" w:hAnsi="Arial" w:cs="Arial"/>
          <w:sz w:val="24"/>
          <w:szCs w:val="24"/>
          <w:lang w:eastAsia="ru-RU"/>
        </w:rPr>
        <w:t>тавляет ее документальный фонд: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2.1.1. Документы подразделяются по срокам на: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- документы временного хранения (до 10 лет включительно);</w:t>
      </w:r>
    </w:p>
    <w:p w:rsidR="00D60750" w:rsidRPr="00EE44A6" w:rsidRDefault="00D60750" w:rsidP="00BE75A2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- документы долговременного (свы</w:t>
      </w:r>
      <w:r>
        <w:rPr>
          <w:rFonts w:ascii="Arial" w:hAnsi="Arial" w:cs="Arial"/>
          <w:sz w:val="24"/>
          <w:szCs w:val="24"/>
          <w:lang w:eastAsia="ru-RU"/>
        </w:rPr>
        <w:t xml:space="preserve">ше 10 лет) срока хранения, </w:t>
      </w:r>
      <w:r w:rsidRPr="00EE44A6">
        <w:rPr>
          <w:rFonts w:ascii="Arial" w:hAnsi="Arial" w:cs="Arial"/>
          <w:sz w:val="24"/>
          <w:szCs w:val="24"/>
          <w:lang w:eastAsia="ru-RU"/>
        </w:rPr>
        <w:t>необходимые в деятельности учреждения;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 xml:space="preserve"> - документы постоянного (вечного) хранения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Документы постоянного хранения, имеющие историческое, научное, социальное, экономическое, культурное значение, составляют архивный фонд администрации, являющийся составной частью Архивного фонда Российской Федерации.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Сроки хранения документов устанавливаются на основании экспертизы их ценности.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2.1.2. Документы по личному составу;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2.1.3. Печатные (в том числе ведомственные) издания, дополняющие документы архива и документы</w:t>
      </w:r>
      <w:r>
        <w:rPr>
          <w:rFonts w:ascii="Arial" w:hAnsi="Arial" w:cs="Arial"/>
          <w:sz w:val="24"/>
          <w:szCs w:val="24"/>
          <w:lang w:eastAsia="ru-RU"/>
        </w:rPr>
        <w:t>,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необходимые для справочной работы;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2.1.4. Документы личного происхождения образующие в процессе жизни и деятельности отдельного лица, семьи, рода, принятые на хранение в архив администрации.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2.1.5. Научно-справочный аппарат, раскрывающий состав и содержание документов ведомственного архива.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EE44A6">
        <w:rPr>
          <w:rFonts w:ascii="Arial" w:hAnsi="Arial" w:cs="Arial"/>
          <w:b/>
          <w:sz w:val="24"/>
          <w:szCs w:val="24"/>
          <w:lang w:eastAsia="ru-RU"/>
        </w:rPr>
        <w:t>3. Основные задачи и функции архива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60750" w:rsidRPr="00244188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44188">
        <w:rPr>
          <w:rFonts w:ascii="Arial" w:hAnsi="Arial" w:cs="Arial"/>
          <w:sz w:val="24"/>
          <w:szCs w:val="24"/>
          <w:lang w:eastAsia="ru-RU"/>
        </w:rPr>
        <w:t>3.1. Основными задачами архива являются: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3.1.1. Комплектование законченным делопроизводством документами, муниципальной собственности постоянного, долговременного хранения и по личному составу, образующиеся в результате деятельности администрации;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3.1.2. Учет, обеспечение сохранности документов, находящихся в архиве;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3.1.3. Создание научно-справочного аппарата к документам архива;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3.1.4. Использование хранящихся в архиве документов;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color w:val="FF0000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3.1.5. Подготовка и своевременная передача документов, относящихся к Архивному Фонду Российской Федерации, на постоянное хранение в соответствии со сроками и требованиями, установленными Федеральной архивной службой России и архивным Агентством Иркутской области в архивный сектор отдела муниц</w:t>
      </w:r>
      <w:r>
        <w:rPr>
          <w:rFonts w:ascii="Arial" w:hAnsi="Arial" w:cs="Arial"/>
          <w:sz w:val="24"/>
          <w:szCs w:val="24"/>
          <w:lang w:eastAsia="ru-RU"/>
        </w:rPr>
        <w:t>ипальной службы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«Аларский район».</w:t>
      </w:r>
    </w:p>
    <w:p w:rsidR="00D60750" w:rsidRPr="00EE44A6" w:rsidRDefault="00D60750" w:rsidP="00244188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3.1.6. Осуществление контроля за формированием и оформлением дел в делопроизводстве структурны</w:t>
      </w:r>
      <w:r>
        <w:rPr>
          <w:rFonts w:ascii="Arial" w:hAnsi="Arial" w:cs="Arial"/>
          <w:sz w:val="24"/>
          <w:szCs w:val="24"/>
          <w:lang w:eastAsia="ru-RU"/>
        </w:rPr>
        <w:t>х подразделений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».</w:t>
      </w:r>
    </w:p>
    <w:p w:rsidR="00D60750" w:rsidRPr="00244188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244188">
        <w:rPr>
          <w:rFonts w:ascii="Arial" w:hAnsi="Arial" w:cs="Arial"/>
          <w:sz w:val="24"/>
          <w:szCs w:val="24"/>
          <w:lang w:eastAsia="ru-RU"/>
        </w:rPr>
        <w:t>3.2. В целях выполнения основных задач архив выполняет следующие функции (ответственный за архив):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3.2.1. Ведет списки структурных подразделений, источников комплектования архива;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3.2.2. Принимает, учитывает и хранит законченные делопроизводством документы, муниципальной собственности, обработанные в соответствии с основными положениями «Государственной системы документационного обеспечения управления» и «Основными правилами работы архивов организации» и несет ответственность за их сохранность.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3.2.3. Совместно с работниками, ответственными за делопроизводство в структурных</w:t>
      </w:r>
      <w:r>
        <w:rPr>
          <w:rFonts w:ascii="Arial" w:hAnsi="Arial" w:cs="Arial"/>
          <w:sz w:val="24"/>
          <w:szCs w:val="24"/>
          <w:lang w:eastAsia="ru-RU"/>
        </w:rPr>
        <w:t xml:space="preserve"> подразделениях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 xml:space="preserve">Нельхай </w:t>
      </w:r>
      <w:r w:rsidRPr="00EE44A6">
        <w:rPr>
          <w:rFonts w:ascii="Arial" w:hAnsi="Arial" w:cs="Arial"/>
          <w:sz w:val="24"/>
          <w:szCs w:val="24"/>
          <w:lang w:eastAsia="ru-RU"/>
        </w:rPr>
        <w:t>», контролирует сохранность и правильность оформления дел в отделах, принимает участие в составлении номенклатур дел и проверяет правильность формирования дел в соответствии с утвержденной номенклатурой.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3.2.4. Создает и поддерживает</w:t>
      </w:r>
      <w:r>
        <w:rPr>
          <w:rFonts w:ascii="Arial" w:hAnsi="Arial" w:cs="Arial"/>
          <w:sz w:val="24"/>
          <w:szCs w:val="24"/>
          <w:lang w:eastAsia="ru-RU"/>
        </w:rPr>
        <w:t xml:space="preserve"> в актуальном состоянии научно-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справочный </w:t>
      </w:r>
      <w:r>
        <w:rPr>
          <w:rFonts w:ascii="Arial" w:hAnsi="Arial" w:cs="Arial"/>
          <w:sz w:val="24"/>
          <w:szCs w:val="24"/>
          <w:lang w:eastAsia="ru-RU"/>
        </w:rPr>
        <w:t>аппарат к документам, подлежащим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передаче на государственное хранение. Представляет не позднее, чем через 2 года после завершения делопроизводством дел на рассмотрение экспертной комиссии (далее – ЭК) администрации и экспертно-проверочной комиссии (далее – ЭПК)</w:t>
      </w:r>
      <w:r w:rsidRPr="00EE44A6">
        <w:rPr>
          <w:rFonts w:ascii="Arial" w:hAnsi="Arial" w:cs="Arial"/>
          <w:color w:val="FF0000"/>
          <w:sz w:val="24"/>
          <w:szCs w:val="24"/>
          <w:lang w:eastAsia="ru-RU"/>
        </w:rPr>
        <w:t xml:space="preserve"> </w:t>
      </w:r>
      <w:r w:rsidRPr="00EE44A6">
        <w:rPr>
          <w:rFonts w:ascii="Arial" w:hAnsi="Arial" w:cs="Arial"/>
          <w:sz w:val="24"/>
          <w:szCs w:val="24"/>
          <w:lang w:eastAsia="ru-RU"/>
        </w:rPr>
        <w:t>Архивного Агентства Иркутской</w:t>
      </w:r>
      <w:r>
        <w:rPr>
          <w:rFonts w:ascii="Arial" w:hAnsi="Arial" w:cs="Arial"/>
          <w:sz w:val="24"/>
          <w:szCs w:val="24"/>
          <w:lang w:eastAsia="ru-RU"/>
        </w:rPr>
        <w:t xml:space="preserve"> области описи дел постоянного </w:t>
      </w:r>
      <w:r w:rsidRPr="00EE44A6">
        <w:rPr>
          <w:rFonts w:ascii="Arial" w:hAnsi="Arial" w:cs="Arial"/>
          <w:sz w:val="24"/>
          <w:szCs w:val="24"/>
          <w:lang w:eastAsia="ru-RU"/>
        </w:rPr>
        <w:t>хранения, нау</w:t>
      </w:r>
      <w:r>
        <w:rPr>
          <w:rFonts w:ascii="Arial" w:hAnsi="Arial" w:cs="Arial"/>
          <w:sz w:val="24"/>
          <w:szCs w:val="24"/>
          <w:lang w:eastAsia="ru-RU"/>
        </w:rPr>
        <w:t xml:space="preserve">чно-технической документации и 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на согласование описи документов по личному составу. 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3.2.5. Организует работу по составлению актов о выделении к уничтожению дел с истекшими сроками хранения за соответствующий период, которые составляют структурны</w:t>
      </w:r>
      <w:r>
        <w:rPr>
          <w:rFonts w:ascii="Arial" w:hAnsi="Arial" w:cs="Arial"/>
          <w:sz w:val="24"/>
          <w:szCs w:val="24"/>
          <w:lang w:eastAsia="ru-RU"/>
        </w:rPr>
        <w:t>е подразделения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», после утверждения и согласования Архивного Агентства Иркутской области описей дел постоянного хранения и по личному составу.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3.2.6. Осуществляет подготовку документов для изготовления страховых копий на особые ценные документы, создает страховой фонд особо ценных документов и фонд пользования, которые вместе с оригиналами передает на хранение в архивный сектор отдела муниципальной службы администра</w:t>
      </w:r>
      <w:r>
        <w:rPr>
          <w:rFonts w:ascii="Arial" w:hAnsi="Arial" w:cs="Arial"/>
          <w:sz w:val="24"/>
          <w:szCs w:val="24"/>
          <w:lang w:eastAsia="ru-RU"/>
        </w:rPr>
        <w:t>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3.2.7. Организует использование документов, а именно: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- информирует руководство и работников о составе и  содержании документов ведомственного архива;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- выдает в установленном порядке дела для работы в организации;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- ведет учет использования документов;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- выдает в установленном порядке справки, копии и выписки из документов организациям и отдельным лицам.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 xml:space="preserve">3.2.8. Ответственный за архив принимает участие в разработке методических пособий по делопроизводству </w:t>
      </w:r>
      <w:r>
        <w:rPr>
          <w:rFonts w:ascii="Arial" w:hAnsi="Arial" w:cs="Arial"/>
          <w:sz w:val="24"/>
          <w:szCs w:val="24"/>
          <w:lang w:eastAsia="ru-RU"/>
        </w:rPr>
        <w:t>и архивному делу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3.2.9. Ответственный за архив консульти</w:t>
      </w:r>
      <w:r>
        <w:rPr>
          <w:rFonts w:ascii="Arial" w:hAnsi="Arial" w:cs="Arial"/>
          <w:sz w:val="24"/>
          <w:szCs w:val="24"/>
          <w:lang w:eastAsia="ru-RU"/>
        </w:rPr>
        <w:t>рует работников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 по вопросам делопроизводства и архива.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3.2.10. Ответственный за архив подготавливает и передает на хранение документы постоянного хранения в архивный сектор отдела муниц</w:t>
      </w:r>
      <w:r>
        <w:rPr>
          <w:rFonts w:ascii="Arial" w:hAnsi="Arial" w:cs="Arial"/>
          <w:sz w:val="24"/>
          <w:szCs w:val="24"/>
          <w:lang w:eastAsia="ru-RU"/>
        </w:rPr>
        <w:t>ипальной службы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«Аларский район» в установленные сроки и в установленном порядке.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3.2.11. Ответственный за архив представляет в архивный сектор отдела муниц</w:t>
      </w:r>
      <w:r>
        <w:rPr>
          <w:rFonts w:ascii="Arial" w:hAnsi="Arial" w:cs="Arial"/>
          <w:sz w:val="24"/>
          <w:szCs w:val="24"/>
          <w:lang w:eastAsia="ru-RU"/>
        </w:rPr>
        <w:t>ипальной службы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«Аларский район» паспорт архива учреждения в установленные сроки. 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3.2.12. Архив осуществляет прием электронных документов, обеспечивает их сохранность, учет, отбор и использование, а также подготовку и передачу на государственное хранение.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EE44A6">
        <w:rPr>
          <w:rFonts w:ascii="Arial" w:hAnsi="Arial" w:cs="Arial"/>
          <w:b/>
          <w:sz w:val="24"/>
          <w:szCs w:val="24"/>
          <w:lang w:eastAsia="ru-RU"/>
        </w:rPr>
        <w:t>4. Права архива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Для выполнения основных задач и функций архив имеет право: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4.1. Контролировать выполнение установленных правил работы с документами в структурных</w:t>
      </w:r>
      <w:r>
        <w:rPr>
          <w:rFonts w:ascii="Arial" w:hAnsi="Arial" w:cs="Arial"/>
          <w:sz w:val="24"/>
          <w:szCs w:val="24"/>
          <w:lang w:eastAsia="ru-RU"/>
        </w:rPr>
        <w:t xml:space="preserve"> подразделениях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4.2. Требовать от структурны</w:t>
      </w:r>
      <w:r>
        <w:rPr>
          <w:rFonts w:ascii="Arial" w:hAnsi="Arial" w:cs="Arial"/>
          <w:sz w:val="24"/>
          <w:szCs w:val="24"/>
          <w:lang w:eastAsia="ru-RU"/>
        </w:rPr>
        <w:t>х подразделений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 своевременной передачи в архив документов в упорядоченном состоянии;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4.3. Запрашивать от структурны</w:t>
      </w:r>
      <w:r>
        <w:rPr>
          <w:rFonts w:ascii="Arial" w:hAnsi="Arial" w:cs="Arial"/>
          <w:sz w:val="24"/>
          <w:szCs w:val="24"/>
          <w:lang w:eastAsia="ru-RU"/>
        </w:rPr>
        <w:t>х подразделений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», источники комплектования, необходимые для работы сведения;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4.4. Привлекать в необходимых случаях в качестве экспертов-консультантов специалисто</w:t>
      </w:r>
      <w:r>
        <w:rPr>
          <w:rFonts w:ascii="Arial" w:hAnsi="Arial" w:cs="Arial"/>
          <w:sz w:val="24"/>
          <w:szCs w:val="24"/>
          <w:lang w:eastAsia="ru-RU"/>
        </w:rPr>
        <w:t>в, работающих в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«Аларский район»;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4.5. Требовать от сотрудников структурны</w:t>
      </w:r>
      <w:r>
        <w:rPr>
          <w:rFonts w:ascii="Arial" w:hAnsi="Arial" w:cs="Arial"/>
          <w:sz w:val="24"/>
          <w:szCs w:val="24"/>
          <w:lang w:eastAsia="ru-RU"/>
        </w:rPr>
        <w:t>х подразделений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r w:rsidRPr="00EE44A6">
        <w:rPr>
          <w:rFonts w:ascii="Arial" w:hAnsi="Arial" w:cs="Arial"/>
          <w:sz w:val="24"/>
          <w:szCs w:val="24"/>
          <w:lang w:eastAsia="ru-RU"/>
        </w:rPr>
        <w:t>» письменные объяснения причин отсутствия документов;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4.6. Участвовать в мероприятиях, проводимых Федеральной архивной службой, архивным Агентством Иркутской области, по вопросам архивного дела и документационного обеспечения управления.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rPr>
          <w:rFonts w:ascii="Arial" w:hAnsi="Arial" w:cs="Arial"/>
          <w:b/>
          <w:sz w:val="24"/>
          <w:szCs w:val="24"/>
          <w:lang w:eastAsia="ru-RU"/>
        </w:rPr>
      </w:pPr>
      <w:r w:rsidRPr="00EE44A6">
        <w:rPr>
          <w:rFonts w:ascii="Arial" w:hAnsi="Arial" w:cs="Arial"/>
          <w:b/>
          <w:sz w:val="24"/>
          <w:szCs w:val="24"/>
          <w:lang w:eastAsia="ru-RU"/>
        </w:rPr>
        <w:t>5. Организация работы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5.1. При смене ответственного за архив прием-передача дел проводится специально созданной комиссией. Акт приема-передачи утверждается главой администрации.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5.2. Ответственный за архив: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 xml:space="preserve">- Организует деятельность архива администрации </w:t>
      </w:r>
      <w:r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</w:t>
      </w:r>
      <w:r>
        <w:rPr>
          <w:rFonts w:ascii="Arial" w:hAnsi="Arial" w:cs="Arial"/>
          <w:sz w:val="24"/>
          <w:szCs w:val="24"/>
          <w:lang w:eastAsia="ru-RU"/>
        </w:rPr>
        <w:t>Нельхай</w:t>
      </w:r>
      <w:bookmarkStart w:id="0" w:name="_GoBack"/>
      <w:bookmarkEnd w:id="0"/>
      <w:r w:rsidRPr="00EE44A6">
        <w:rPr>
          <w:rFonts w:ascii="Arial" w:hAnsi="Arial" w:cs="Arial"/>
          <w:sz w:val="24"/>
          <w:szCs w:val="24"/>
          <w:lang w:eastAsia="ru-RU"/>
        </w:rPr>
        <w:t>» и несет персональную ответственность за выполнение возложенных на него задач и функций.</w:t>
      </w:r>
    </w:p>
    <w:p w:rsidR="00D60750" w:rsidRPr="00EE44A6" w:rsidRDefault="00D60750" w:rsidP="00EE44A6">
      <w:pPr>
        <w:tabs>
          <w:tab w:val="left" w:pos="390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E44A6">
        <w:rPr>
          <w:rFonts w:ascii="Arial" w:hAnsi="Arial" w:cs="Arial"/>
          <w:sz w:val="24"/>
          <w:szCs w:val="24"/>
          <w:lang w:eastAsia="ru-RU"/>
        </w:rPr>
        <w:t>5.3. Архивный фонд и архивные документы при реорганизации архива передаются учреждению - правопреемнику. При его ликвидации или отсутствии правопреемника документы передаются в архивный сектор отдела муниц</w:t>
      </w:r>
      <w:r>
        <w:rPr>
          <w:rFonts w:ascii="Arial" w:hAnsi="Arial" w:cs="Arial"/>
          <w:sz w:val="24"/>
          <w:szCs w:val="24"/>
          <w:lang w:eastAsia="ru-RU"/>
        </w:rPr>
        <w:t>ипальной службы администрации муниципального образования</w:t>
      </w:r>
      <w:r w:rsidRPr="00EE44A6">
        <w:rPr>
          <w:rFonts w:ascii="Arial" w:hAnsi="Arial" w:cs="Arial"/>
          <w:sz w:val="24"/>
          <w:szCs w:val="24"/>
          <w:lang w:eastAsia="ru-RU"/>
        </w:rPr>
        <w:t xml:space="preserve"> «Аларский район» в установленном порядке.</w:t>
      </w:r>
      <w:r w:rsidRPr="00EE44A6">
        <w:rPr>
          <w:rFonts w:ascii="Arial" w:hAnsi="Arial" w:cs="Arial"/>
          <w:color w:val="666666"/>
          <w:sz w:val="24"/>
          <w:szCs w:val="24"/>
          <w:lang w:eastAsia="ru-RU"/>
        </w:rPr>
        <w:t xml:space="preserve"> </w:t>
      </w:r>
    </w:p>
    <w:sectPr w:rsidR="00D60750" w:rsidRPr="00EE44A6" w:rsidSect="00EE44A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71F22"/>
    <w:multiLevelType w:val="multilevel"/>
    <w:tmpl w:val="10B2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7F4E1B"/>
    <w:multiLevelType w:val="multilevel"/>
    <w:tmpl w:val="6EA89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3ED402EF"/>
    <w:multiLevelType w:val="multilevel"/>
    <w:tmpl w:val="4EA47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3A07F9B"/>
    <w:multiLevelType w:val="multilevel"/>
    <w:tmpl w:val="77C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1"/>
  </w:num>
  <w:num w:numId="1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7906"/>
    <w:rsid w:val="001C74C6"/>
    <w:rsid w:val="00244188"/>
    <w:rsid w:val="00367906"/>
    <w:rsid w:val="00425286"/>
    <w:rsid w:val="00502D25"/>
    <w:rsid w:val="00567A3C"/>
    <w:rsid w:val="00871F3A"/>
    <w:rsid w:val="008F5E49"/>
    <w:rsid w:val="00A77E30"/>
    <w:rsid w:val="00B30171"/>
    <w:rsid w:val="00BE75A2"/>
    <w:rsid w:val="00BF2C2C"/>
    <w:rsid w:val="00BF4E31"/>
    <w:rsid w:val="00C8210E"/>
    <w:rsid w:val="00D030F8"/>
    <w:rsid w:val="00D06485"/>
    <w:rsid w:val="00D411E4"/>
    <w:rsid w:val="00D60750"/>
    <w:rsid w:val="00D91594"/>
    <w:rsid w:val="00E34712"/>
    <w:rsid w:val="00EA08C1"/>
    <w:rsid w:val="00EE44A6"/>
    <w:rsid w:val="00F811F7"/>
    <w:rsid w:val="00F940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2D2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3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30171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Normal"/>
    <w:uiPriority w:val="99"/>
    <w:rsid w:val="001C74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046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6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691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46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6914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6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469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6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6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46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69105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6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46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469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469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0469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6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469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469111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469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469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46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0469142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469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469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046914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46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46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0469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69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46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46912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0469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4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46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6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46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469117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69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469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469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469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046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69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46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46912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469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46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046912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469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46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046915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469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469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046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8046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469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469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46911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</TotalTime>
  <Pages>5</Pages>
  <Words>1713</Words>
  <Characters>9769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пк</cp:lastModifiedBy>
  <cp:revision>5</cp:revision>
  <cp:lastPrinted>2019-11-19T08:29:00Z</cp:lastPrinted>
  <dcterms:created xsi:type="dcterms:W3CDTF">2020-05-26T03:11:00Z</dcterms:created>
  <dcterms:modified xsi:type="dcterms:W3CDTF">2020-07-08T16:46:00Z</dcterms:modified>
</cp:coreProperties>
</file>