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AC8" w:rsidRPr="00B55A3C" w:rsidRDefault="00FC4AC8" w:rsidP="008919DB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B55A3C">
        <w:rPr>
          <w:rFonts w:ascii="Times New Roman" w:hAnsi="Times New Roman"/>
          <w:b/>
          <w:sz w:val="26"/>
          <w:szCs w:val="26"/>
        </w:rPr>
        <w:t>Вопросы повышения инвестиционной привлекательности региона обсудили в Правительстве Иркутской области</w:t>
      </w:r>
    </w:p>
    <w:p w:rsidR="00FC4AC8" w:rsidRPr="00B55A3C" w:rsidRDefault="00FC4AC8" w:rsidP="001716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4AC8" w:rsidRPr="00B55A3C" w:rsidRDefault="00FC4AC8" w:rsidP="00B55A3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A3C">
        <w:rPr>
          <w:rFonts w:ascii="Times New Roman" w:hAnsi="Times New Roman"/>
          <w:sz w:val="26"/>
          <w:szCs w:val="26"/>
        </w:rPr>
        <w:t>17 апреля 2018 года состоялось заседание рабочей группы по внедрению в Иркутской области  лучших практик, выявленных по итогам ежегодного проведения Национального рейтинга  инвестиционного климата в субъектах РФ («проектного офиса»). Встреча прошла в правительстве Иркутской области под руководством  заместителя  Председателя Правительства Антона Логашова. В заседании приняла участие директор филиала Кадастровой палаты по Иркутской области Татьяна Токарева, мэры городов Братска, Черемхово и Шелеховского района, представители ОАО «Иркутская электросетевая компания», ПАО «Иркутскэнерго», общественной организации «Деловая Россия», АО «Корпорация развития Иркутской области».</w:t>
      </w:r>
    </w:p>
    <w:p w:rsidR="00FC4AC8" w:rsidRPr="00B55A3C" w:rsidRDefault="00FC4AC8" w:rsidP="001716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A3C">
        <w:rPr>
          <w:rFonts w:ascii="Times New Roman" w:hAnsi="Times New Roman"/>
          <w:sz w:val="26"/>
          <w:szCs w:val="26"/>
        </w:rPr>
        <w:t>В ходе мероприятия обсуждались вопросы о текущей ситуации по формированию Национального рейтинга, внедрения целевых моделей упрощения процедур ведения бизнеса и повышения инвестиционной привлекательности Иркутской области. Министр экономического развития Иркутской области Евгений Орачевский в своем докладе отметил, что средний процент достижения значений показателей целевых моделей, по последним данным, в совокупности составил 91%. При этом регистрация права собственности – 90%, кадастровый учет – 80%.</w:t>
      </w:r>
    </w:p>
    <w:p w:rsidR="00FC4AC8" w:rsidRPr="00B55A3C" w:rsidRDefault="00FC4AC8" w:rsidP="003D25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A3C">
        <w:rPr>
          <w:rFonts w:ascii="Times New Roman" w:hAnsi="Times New Roman"/>
          <w:sz w:val="26"/>
          <w:szCs w:val="26"/>
        </w:rPr>
        <w:t>Одним из рассматриваемых вопросов был вопрос эффективности работы межведомственного электронного взаимодействия. В настоящее время в Иркутской области внедрена система межведомственного взаимодействия «</w:t>
      </w:r>
      <w:r w:rsidRPr="00B55A3C">
        <w:rPr>
          <w:rFonts w:ascii="Times New Roman" w:hAnsi="Times New Roman"/>
          <w:sz w:val="26"/>
          <w:szCs w:val="26"/>
          <w:lang w:val="en-US"/>
        </w:rPr>
        <w:t>Smart</w:t>
      </w:r>
      <w:r w:rsidRPr="00B55A3C">
        <w:rPr>
          <w:rFonts w:ascii="Times New Roman" w:hAnsi="Times New Roman"/>
          <w:sz w:val="26"/>
          <w:szCs w:val="26"/>
        </w:rPr>
        <w:t>-</w:t>
      </w:r>
      <w:r w:rsidRPr="00B55A3C">
        <w:rPr>
          <w:rFonts w:ascii="Times New Roman" w:hAnsi="Times New Roman"/>
          <w:sz w:val="26"/>
          <w:szCs w:val="26"/>
          <w:lang w:val="en-US"/>
        </w:rPr>
        <w:t>Route</w:t>
      </w:r>
      <w:r w:rsidRPr="00B55A3C">
        <w:rPr>
          <w:rFonts w:ascii="Times New Roman" w:hAnsi="Times New Roman"/>
          <w:sz w:val="26"/>
          <w:szCs w:val="26"/>
        </w:rPr>
        <w:t>», позволяющая обеспечивать предоставление сведений в электронном виде от региональных и местных органов власти, подведомственных им организаций и территориальных государственных внебюджетных фондов. Оператором региональной системы межведомственного электронного взаимодействия является Министерство экономического развития Иркутской области. Перечень организаций, подключенных к системе «</w:t>
      </w:r>
      <w:r w:rsidRPr="00B55A3C">
        <w:rPr>
          <w:rFonts w:ascii="Times New Roman" w:hAnsi="Times New Roman"/>
          <w:sz w:val="26"/>
          <w:szCs w:val="26"/>
          <w:lang w:val="en-US"/>
        </w:rPr>
        <w:t>Smart</w:t>
      </w:r>
      <w:r w:rsidRPr="00B55A3C">
        <w:rPr>
          <w:rFonts w:ascii="Times New Roman" w:hAnsi="Times New Roman"/>
          <w:sz w:val="26"/>
          <w:szCs w:val="26"/>
        </w:rPr>
        <w:t>-</w:t>
      </w:r>
      <w:r w:rsidRPr="00B55A3C">
        <w:rPr>
          <w:rFonts w:ascii="Times New Roman" w:hAnsi="Times New Roman"/>
          <w:sz w:val="26"/>
          <w:szCs w:val="26"/>
          <w:lang w:val="en-US"/>
        </w:rPr>
        <w:t>Route</w:t>
      </w:r>
      <w:r w:rsidRPr="00B55A3C">
        <w:rPr>
          <w:rFonts w:ascii="Times New Roman" w:hAnsi="Times New Roman"/>
          <w:sz w:val="26"/>
          <w:szCs w:val="26"/>
        </w:rPr>
        <w:t>», размещен на официальном сайте Министерства (</w:t>
      </w:r>
      <w:hyperlink r:id="rId4" w:history="1">
        <w:r w:rsidRPr="00B55A3C">
          <w:rPr>
            <w:rStyle w:val="Hyperlink"/>
            <w:rFonts w:ascii="Times New Roman" w:hAnsi="Times New Roman"/>
            <w:sz w:val="26"/>
            <w:szCs w:val="26"/>
            <w:lang w:val="en-US"/>
          </w:rPr>
          <w:t>http</w:t>
        </w:r>
        <w:r w:rsidRPr="00B55A3C">
          <w:rPr>
            <w:rStyle w:val="Hyperlink"/>
            <w:rFonts w:ascii="Times New Roman" w:hAnsi="Times New Roman"/>
            <w:sz w:val="26"/>
            <w:szCs w:val="26"/>
          </w:rPr>
          <w:t>://</w:t>
        </w:r>
        <w:r w:rsidRPr="00B55A3C">
          <w:rPr>
            <w:rStyle w:val="Hyperlink"/>
            <w:rFonts w:ascii="Times New Roman" w:hAnsi="Times New Roman"/>
            <w:sz w:val="26"/>
            <w:szCs w:val="26"/>
            <w:lang w:val="en-US"/>
          </w:rPr>
          <w:t>irkobl</w:t>
        </w:r>
        <w:r w:rsidRPr="00B55A3C">
          <w:rPr>
            <w:rStyle w:val="Hyperlink"/>
            <w:rFonts w:ascii="Times New Roman" w:hAnsi="Times New Roman"/>
            <w:sz w:val="26"/>
            <w:szCs w:val="26"/>
          </w:rPr>
          <w:t>.</w:t>
        </w:r>
        <w:r w:rsidRPr="00B55A3C">
          <w:rPr>
            <w:rStyle w:val="Hyperlink"/>
            <w:rFonts w:ascii="Times New Roman" w:hAnsi="Times New Roman"/>
            <w:sz w:val="26"/>
            <w:szCs w:val="26"/>
            <w:lang w:val="en-US"/>
          </w:rPr>
          <w:t>ru</w:t>
        </w:r>
        <w:r w:rsidRPr="00B55A3C">
          <w:rPr>
            <w:rStyle w:val="Hyperlink"/>
            <w:rFonts w:ascii="Times New Roman" w:hAnsi="Times New Roman"/>
            <w:sz w:val="26"/>
            <w:szCs w:val="26"/>
          </w:rPr>
          <w:t>/</w:t>
        </w:r>
        <w:r w:rsidRPr="00B55A3C">
          <w:rPr>
            <w:rStyle w:val="Hyperlink"/>
            <w:rFonts w:ascii="Times New Roman" w:hAnsi="Times New Roman"/>
            <w:sz w:val="26"/>
            <w:szCs w:val="26"/>
            <w:lang w:val="en-US"/>
          </w:rPr>
          <w:t>sites</w:t>
        </w:r>
        <w:r w:rsidRPr="00B55A3C">
          <w:rPr>
            <w:rStyle w:val="Hyperlink"/>
            <w:rFonts w:ascii="Times New Roman" w:hAnsi="Times New Roman"/>
            <w:sz w:val="26"/>
            <w:szCs w:val="26"/>
          </w:rPr>
          <w:t>/</w:t>
        </w:r>
        <w:r w:rsidRPr="00B55A3C">
          <w:rPr>
            <w:rStyle w:val="Hyperlink"/>
            <w:rFonts w:ascii="Times New Roman" w:hAnsi="Times New Roman"/>
            <w:sz w:val="26"/>
            <w:szCs w:val="26"/>
            <w:lang w:val="en-US"/>
          </w:rPr>
          <w:t>economy</w:t>
        </w:r>
        <w:r w:rsidRPr="00B55A3C">
          <w:rPr>
            <w:rStyle w:val="Hyperlink"/>
            <w:rFonts w:ascii="Times New Roman" w:hAnsi="Times New Roman"/>
            <w:sz w:val="26"/>
            <w:szCs w:val="26"/>
          </w:rPr>
          <w:t>/</w:t>
        </w:r>
        <w:r w:rsidRPr="00B55A3C">
          <w:rPr>
            <w:rStyle w:val="Hyperlink"/>
            <w:rFonts w:ascii="Times New Roman" w:hAnsi="Times New Roman"/>
            <w:sz w:val="26"/>
            <w:szCs w:val="26"/>
            <w:lang w:val="en-US"/>
          </w:rPr>
          <w:t>it</w:t>
        </w:r>
        <w:r w:rsidRPr="00B55A3C">
          <w:rPr>
            <w:rStyle w:val="Hyperlink"/>
            <w:rFonts w:ascii="Times New Roman" w:hAnsi="Times New Roman"/>
            <w:sz w:val="26"/>
            <w:szCs w:val="26"/>
          </w:rPr>
          <w:t>/</w:t>
        </w:r>
      </w:hyperlink>
      <w:r w:rsidRPr="00B55A3C">
        <w:rPr>
          <w:rFonts w:ascii="Times New Roman" w:hAnsi="Times New Roman"/>
          <w:sz w:val="26"/>
          <w:szCs w:val="26"/>
        </w:rPr>
        <w:t>). На сегодняшний день в этом списке 313 органов местного самоуправления, 30 органов государственной власти и 21 организация. Для достижения показателя по  межведомственному электронному взаимодействию   целевых моделей  «Постановка на кадастровый учет» и «Регистрация права собственности» необходимо подключение всех органов государственной власти и местного самоуправления к системе «</w:t>
      </w:r>
      <w:r w:rsidRPr="00B55A3C">
        <w:rPr>
          <w:rFonts w:ascii="Times New Roman" w:hAnsi="Times New Roman"/>
          <w:sz w:val="26"/>
          <w:szCs w:val="26"/>
          <w:lang w:val="en-US"/>
        </w:rPr>
        <w:t>Smart</w:t>
      </w:r>
      <w:r w:rsidRPr="00B55A3C">
        <w:rPr>
          <w:rFonts w:ascii="Times New Roman" w:hAnsi="Times New Roman"/>
          <w:sz w:val="26"/>
          <w:szCs w:val="26"/>
        </w:rPr>
        <w:t>-</w:t>
      </w:r>
      <w:r w:rsidRPr="00B55A3C">
        <w:rPr>
          <w:rFonts w:ascii="Times New Roman" w:hAnsi="Times New Roman"/>
          <w:sz w:val="26"/>
          <w:szCs w:val="26"/>
          <w:lang w:val="en-US"/>
        </w:rPr>
        <w:t>Route</w:t>
      </w:r>
      <w:r w:rsidRPr="00B55A3C">
        <w:rPr>
          <w:rFonts w:ascii="Times New Roman" w:hAnsi="Times New Roman"/>
          <w:sz w:val="26"/>
          <w:szCs w:val="26"/>
        </w:rPr>
        <w:t>». Обмен сведениями в электронном виде способствует сокращению сроков регистрации и уменьшению количества приостановлений и отказов.</w:t>
      </w:r>
    </w:p>
    <w:p w:rsidR="00FC4AC8" w:rsidRPr="00B55A3C" w:rsidRDefault="00FC4AC8" w:rsidP="007E226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A3C">
        <w:rPr>
          <w:rFonts w:ascii="Times New Roman" w:hAnsi="Times New Roman"/>
          <w:sz w:val="26"/>
          <w:szCs w:val="26"/>
        </w:rPr>
        <w:t>Кроме этого рассматривались вопросы, касающиеся целевых моделей «Получение разрешения на строительство и территориальное планирование»,  «Подключение к электрическим сетям» и «Подключение к сетям теплоснабжения, водоснабжения и водоотведения».</w:t>
      </w:r>
    </w:p>
    <w:p w:rsidR="00FC4AC8" w:rsidRDefault="00FC4AC8" w:rsidP="00B06D8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A3C">
        <w:rPr>
          <w:rFonts w:ascii="Times New Roman" w:hAnsi="Times New Roman"/>
          <w:sz w:val="26"/>
          <w:szCs w:val="26"/>
        </w:rPr>
        <w:t>В 2018 году работа по улучшению инвестиционного климата в регионе будет продолжена. Итоги региона в Национальном рейтинге состояния инв</w:t>
      </w:r>
      <w:r>
        <w:rPr>
          <w:rFonts w:ascii="Times New Roman" w:hAnsi="Times New Roman"/>
          <w:sz w:val="26"/>
          <w:szCs w:val="26"/>
        </w:rPr>
        <w:t xml:space="preserve">естиционного климата </w:t>
      </w:r>
      <w:r w:rsidRPr="00B55A3C">
        <w:rPr>
          <w:rFonts w:ascii="Times New Roman" w:hAnsi="Times New Roman"/>
          <w:sz w:val="26"/>
          <w:szCs w:val="26"/>
        </w:rPr>
        <w:t>будут подведены в рамках Петербургского международного экономического форума, который пройдет в мае этого года.</w:t>
      </w:r>
    </w:p>
    <w:p w:rsidR="00FC4AC8" w:rsidRDefault="00FC4AC8" w:rsidP="00B06D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C4AC8" w:rsidRPr="00B06D8A" w:rsidRDefault="00FC4AC8" w:rsidP="00B06D8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06D8A">
        <w:rPr>
          <w:rFonts w:ascii="Times New Roman" w:hAnsi="Times New Roman"/>
          <w:sz w:val="20"/>
          <w:szCs w:val="20"/>
        </w:rPr>
        <w:t xml:space="preserve">Инженер </w:t>
      </w:r>
      <w:r w:rsidRPr="00B06D8A">
        <w:rPr>
          <w:rFonts w:ascii="Times New Roman" w:hAnsi="Times New Roman"/>
          <w:sz w:val="20"/>
          <w:szCs w:val="20"/>
          <w:lang w:val="en-US"/>
        </w:rPr>
        <w:t>II</w:t>
      </w:r>
      <w:r w:rsidRPr="00B06D8A">
        <w:rPr>
          <w:rFonts w:ascii="Times New Roman" w:hAnsi="Times New Roman"/>
          <w:sz w:val="20"/>
          <w:szCs w:val="20"/>
        </w:rPr>
        <w:t xml:space="preserve"> категории отдела контроля и анализа деятельности филиала Кадастровой палаты по Иркутской области М.А.Шкварина</w:t>
      </w:r>
    </w:p>
    <w:p w:rsidR="00FC4AC8" w:rsidRPr="00B55A3C" w:rsidRDefault="00FC4AC8" w:rsidP="007E226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4AC8" w:rsidRPr="00B55A3C" w:rsidRDefault="00FC4AC8" w:rsidP="007E226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FC4AC8" w:rsidRPr="00B55A3C" w:rsidSect="00124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167B"/>
    <w:rsid w:val="00036B3F"/>
    <w:rsid w:val="0005379D"/>
    <w:rsid w:val="000970C0"/>
    <w:rsid w:val="000D2F9B"/>
    <w:rsid w:val="001053A9"/>
    <w:rsid w:val="001245F8"/>
    <w:rsid w:val="0012493E"/>
    <w:rsid w:val="00125A67"/>
    <w:rsid w:val="00155B58"/>
    <w:rsid w:val="0017167B"/>
    <w:rsid w:val="00216768"/>
    <w:rsid w:val="00263B2A"/>
    <w:rsid w:val="00336FF1"/>
    <w:rsid w:val="00347F2E"/>
    <w:rsid w:val="00382EB8"/>
    <w:rsid w:val="003B106F"/>
    <w:rsid w:val="003D2510"/>
    <w:rsid w:val="003F70E7"/>
    <w:rsid w:val="00410A86"/>
    <w:rsid w:val="0047574E"/>
    <w:rsid w:val="00626C62"/>
    <w:rsid w:val="006767F1"/>
    <w:rsid w:val="006B676E"/>
    <w:rsid w:val="00714501"/>
    <w:rsid w:val="00716312"/>
    <w:rsid w:val="007E226D"/>
    <w:rsid w:val="008919DB"/>
    <w:rsid w:val="008B30AC"/>
    <w:rsid w:val="008C0F0C"/>
    <w:rsid w:val="00A92D13"/>
    <w:rsid w:val="00B06D8A"/>
    <w:rsid w:val="00B55A3C"/>
    <w:rsid w:val="00C17854"/>
    <w:rsid w:val="00CB7B7E"/>
    <w:rsid w:val="00CD18E3"/>
    <w:rsid w:val="00D00E0E"/>
    <w:rsid w:val="00D05E9E"/>
    <w:rsid w:val="00D346CE"/>
    <w:rsid w:val="00E8187F"/>
    <w:rsid w:val="00FC4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67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47F2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rkobl.ru/sites/economy/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477</Words>
  <Characters>2723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повышения инвестиционной привлекательности региона обсудили в Правительстве Иркутской области</dc:title>
  <dc:subject/>
  <dc:creator>shkvarina_ma</dc:creator>
  <cp:keywords/>
  <dc:description/>
  <cp:lastModifiedBy>нельхай</cp:lastModifiedBy>
  <cp:revision>2</cp:revision>
  <cp:lastPrinted>2018-04-17T08:36:00Z</cp:lastPrinted>
  <dcterms:created xsi:type="dcterms:W3CDTF">2018-04-18T07:12:00Z</dcterms:created>
  <dcterms:modified xsi:type="dcterms:W3CDTF">2018-04-18T07:12:00Z</dcterms:modified>
</cp:coreProperties>
</file>