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EF1" w:rsidRPr="005F09D7" w:rsidRDefault="003A5EF1" w:rsidP="00560036">
      <w:pPr>
        <w:pStyle w:val="Caption"/>
        <w:tabs>
          <w:tab w:val="left" w:pos="3060"/>
        </w:tabs>
        <w:spacing w:line="240" w:lineRule="auto"/>
        <w:rPr>
          <w:b/>
          <w:sz w:val="28"/>
          <w:szCs w:val="28"/>
        </w:rPr>
      </w:pPr>
      <w:r w:rsidRPr="005F09D7">
        <w:rPr>
          <w:b/>
          <w:sz w:val="28"/>
          <w:szCs w:val="28"/>
        </w:rPr>
        <w:t>РОССИЙСКАЯ ФЕДЕРАЦИЯ</w:t>
      </w:r>
    </w:p>
    <w:p w:rsidR="003A5EF1" w:rsidRPr="005F09D7" w:rsidRDefault="003A5EF1" w:rsidP="00560036">
      <w:pPr>
        <w:pStyle w:val="Caption"/>
        <w:tabs>
          <w:tab w:val="left" w:pos="3060"/>
        </w:tabs>
        <w:spacing w:line="240" w:lineRule="auto"/>
        <w:rPr>
          <w:b/>
          <w:sz w:val="28"/>
          <w:szCs w:val="28"/>
        </w:rPr>
      </w:pPr>
      <w:r w:rsidRPr="005F09D7">
        <w:rPr>
          <w:b/>
          <w:spacing w:val="28"/>
          <w:sz w:val="28"/>
          <w:szCs w:val="28"/>
        </w:rPr>
        <w:t>ИРКУТСКАЯ ОБЛАСТЬ</w:t>
      </w:r>
    </w:p>
    <w:p w:rsidR="003A5EF1" w:rsidRPr="005F09D7" w:rsidRDefault="003A5EF1" w:rsidP="00801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9D7">
        <w:rPr>
          <w:rFonts w:ascii="Times New Roman" w:hAnsi="Times New Roman"/>
          <w:b/>
          <w:sz w:val="28"/>
          <w:szCs w:val="28"/>
        </w:rPr>
        <w:t>АДМИНИСТРАЦИЯ</w:t>
      </w:r>
    </w:p>
    <w:p w:rsidR="003A5EF1" w:rsidRPr="005F09D7" w:rsidRDefault="003A5EF1" w:rsidP="00801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9D7">
        <w:rPr>
          <w:rFonts w:ascii="Times New Roman" w:hAnsi="Times New Roman"/>
          <w:b/>
          <w:sz w:val="28"/>
          <w:szCs w:val="28"/>
        </w:rPr>
        <w:t>МУНИЦИПАЛЬНОЕ ОБРАЗОВАНИЕ «НЕЛЬХАЙ»</w:t>
      </w:r>
    </w:p>
    <w:p w:rsidR="003A5EF1" w:rsidRPr="005F09D7" w:rsidRDefault="003A5EF1" w:rsidP="00801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09D7">
        <w:rPr>
          <w:rFonts w:ascii="Times New Roman" w:hAnsi="Times New Roman"/>
          <w:b/>
          <w:sz w:val="28"/>
          <w:szCs w:val="28"/>
        </w:rPr>
        <w:t>ПОСТАНОВЛЕНИЕ</w:t>
      </w:r>
    </w:p>
    <w:p w:rsidR="003A5EF1" w:rsidRPr="005F09D7" w:rsidRDefault="003A5EF1" w:rsidP="008011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5EF1" w:rsidRPr="005F09D7" w:rsidRDefault="003A5EF1" w:rsidP="0080111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  <w:u w:val="single"/>
        </w:rPr>
        <w:t>«29» марта 2016г. № 19 -П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F09D7">
        <w:rPr>
          <w:rFonts w:ascii="Times New Roman" w:hAnsi="Times New Roman"/>
          <w:sz w:val="28"/>
          <w:szCs w:val="28"/>
        </w:rPr>
        <w:t xml:space="preserve">                                                               с. Апхульта</w:t>
      </w:r>
    </w:p>
    <w:p w:rsidR="003A5EF1" w:rsidRPr="005F09D7" w:rsidRDefault="003A5EF1" w:rsidP="008011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5F09D7">
      <w:pPr>
        <w:spacing w:after="0" w:line="240" w:lineRule="auto"/>
        <w:ind w:right="5035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О создании межведомственной маневренной группы в пожароопасный период на территории МО «Нельхай»</w:t>
      </w: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560036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В целях формирования позиции нетерпимости к бесконтрольному выжиганию сухой растительности со стороны населения, повышения уровня противопожарной культуры и соблюдения законодательства РФ, руководствуясь Уставом муниципального образования «Нельхай»,</w:t>
      </w: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 xml:space="preserve">ПОСТАНОВЛЯЮ: </w:t>
      </w:r>
      <w:bookmarkStart w:id="0" w:name="sub_1"/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1. Создать межведомственную маневренную группу по предупреждению палов сухой растительности, мониторингу обстановки в пожароопасный период и ликвидации обнаруженных очагов природных пожаров на территории МО «Нельхай» в прилагаемом составе.</w:t>
      </w:r>
    </w:p>
    <w:bookmarkEnd w:id="0"/>
    <w:p w:rsidR="003A5EF1" w:rsidRPr="005F09D7" w:rsidRDefault="003A5EF1" w:rsidP="00801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2. Опубликовать данное постановление в периодическом информационном бюллетене «Нельхайский вестник» и сайте муниципального образования «Нельхай» в сети интернет.</w:t>
      </w:r>
    </w:p>
    <w:p w:rsidR="003A5EF1" w:rsidRPr="005F09D7" w:rsidRDefault="003A5EF1" w:rsidP="008011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8011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Глава муниципального образования                                      Егорова О.Н.</w:t>
      </w: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C138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5EF1" w:rsidRPr="005F09D7" w:rsidRDefault="003A5EF1" w:rsidP="00560036">
      <w:pPr>
        <w:spacing w:after="0" w:line="240" w:lineRule="auto"/>
        <w:ind w:left="6840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Приложение</w:t>
      </w:r>
    </w:p>
    <w:p w:rsidR="003A5EF1" w:rsidRPr="005F09D7" w:rsidRDefault="003A5EF1" w:rsidP="0056003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 xml:space="preserve">Состав </w:t>
      </w:r>
    </w:p>
    <w:p w:rsidR="003A5EF1" w:rsidRPr="005F09D7" w:rsidRDefault="003A5EF1" w:rsidP="0056003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межведомственной маневренной группы в пожароопасный период на территории МО «Нельхай»</w:t>
      </w:r>
    </w:p>
    <w:p w:rsidR="003A5EF1" w:rsidRPr="005F09D7" w:rsidRDefault="003A5EF1" w:rsidP="005600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1. Глава МО «Нельхай» - Егорова О.Н.</w:t>
      </w:r>
    </w:p>
    <w:p w:rsidR="003A5EF1" w:rsidRPr="005F09D7" w:rsidRDefault="003A5EF1" w:rsidP="005600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2. Участковый уполномоченный полиции (по согласованию).</w:t>
      </w:r>
    </w:p>
    <w:p w:rsidR="003A5EF1" w:rsidRPr="005F09D7" w:rsidRDefault="003A5EF1" w:rsidP="005600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3. Председатель Агентства лесного хозяйства (по согласованию).</w:t>
      </w:r>
    </w:p>
    <w:p w:rsidR="003A5EF1" w:rsidRPr="005F09D7" w:rsidRDefault="003A5EF1" w:rsidP="0056003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09D7">
        <w:rPr>
          <w:rFonts w:ascii="Times New Roman" w:hAnsi="Times New Roman"/>
          <w:sz w:val="28"/>
          <w:szCs w:val="28"/>
        </w:rPr>
        <w:t>4. Член ДПК (по согласованию).</w:t>
      </w:r>
    </w:p>
    <w:sectPr w:rsidR="003A5EF1" w:rsidRPr="005F09D7" w:rsidSect="00872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524BC"/>
    <w:multiLevelType w:val="multilevel"/>
    <w:tmpl w:val="F29251E8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abstractNum w:abstractNumId="1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7F7380"/>
    <w:multiLevelType w:val="hybridMultilevel"/>
    <w:tmpl w:val="F7FC2D82"/>
    <w:lvl w:ilvl="0" w:tplc="3710D6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1119"/>
    <w:rsid w:val="00012929"/>
    <w:rsid w:val="00035CA6"/>
    <w:rsid w:val="000E642D"/>
    <w:rsid w:val="00216335"/>
    <w:rsid w:val="003072A3"/>
    <w:rsid w:val="003469B5"/>
    <w:rsid w:val="003A5EF1"/>
    <w:rsid w:val="00451239"/>
    <w:rsid w:val="00522C12"/>
    <w:rsid w:val="00560036"/>
    <w:rsid w:val="00567C3D"/>
    <w:rsid w:val="005B2F81"/>
    <w:rsid w:val="005F09D7"/>
    <w:rsid w:val="006E3117"/>
    <w:rsid w:val="00801119"/>
    <w:rsid w:val="00842450"/>
    <w:rsid w:val="008723F4"/>
    <w:rsid w:val="00936F8A"/>
    <w:rsid w:val="00AA14B7"/>
    <w:rsid w:val="00AA162B"/>
    <w:rsid w:val="00BC69AF"/>
    <w:rsid w:val="00C138CE"/>
    <w:rsid w:val="00C144AD"/>
    <w:rsid w:val="00ED3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F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01119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1119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801119"/>
    <w:pPr>
      <w:spacing w:after="0" w:line="360" w:lineRule="auto"/>
      <w:jc w:val="center"/>
    </w:pPr>
    <w:rPr>
      <w:rFonts w:ascii="Times New Roman" w:hAnsi="Times New Roman"/>
      <w:spacing w:val="20"/>
      <w:sz w:val="24"/>
      <w:szCs w:val="20"/>
    </w:rPr>
  </w:style>
  <w:style w:type="paragraph" w:styleId="ListParagraph">
    <w:name w:val="List Paragraph"/>
    <w:basedOn w:val="Normal"/>
    <w:uiPriority w:val="99"/>
    <w:qFormat/>
    <w:rsid w:val="006E3117"/>
    <w:pPr>
      <w:ind w:left="720"/>
      <w:contextualSpacing/>
    </w:pPr>
  </w:style>
  <w:style w:type="character" w:customStyle="1" w:styleId="3">
    <w:name w:val="Основной текст (3)_"/>
    <w:basedOn w:val="DefaultParagraphFont"/>
    <w:link w:val="30"/>
    <w:uiPriority w:val="99"/>
    <w:locked/>
    <w:rsid w:val="006E3117"/>
    <w:rPr>
      <w:rFonts w:cs="Times New Roman"/>
      <w:b/>
      <w:bCs/>
      <w:shd w:val="clear" w:color="auto" w:fill="FFFFFF"/>
      <w:lang w:bidi="ar-SA"/>
    </w:rPr>
  </w:style>
  <w:style w:type="paragraph" w:customStyle="1" w:styleId="30">
    <w:name w:val="Основной текст (3)"/>
    <w:basedOn w:val="Normal"/>
    <w:link w:val="3"/>
    <w:uiPriority w:val="99"/>
    <w:rsid w:val="006E3117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  <w:noProof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E3117"/>
    <w:rPr>
      <w:rFonts w:cs="Times New Roman"/>
      <w:b/>
      <w:bCs/>
      <w:i/>
      <w:iCs/>
      <w:shd w:val="clear" w:color="auto" w:fill="FFFFFF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6E3117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  <w:noProof/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6E3117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2">
    <w:name w:val="Подпись к таблице (2)"/>
    <w:basedOn w:val="Normal"/>
    <w:link w:val="21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21"/>
      <w:szCs w:val="21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6E3117"/>
    <w:rPr>
      <w:rFonts w:cs="Times New Roman"/>
      <w:noProof/>
      <w:sz w:val="8"/>
      <w:szCs w:val="8"/>
      <w:shd w:val="clear" w:color="auto" w:fill="FFFFFF"/>
      <w:lang w:bidi="ar-SA"/>
    </w:rPr>
  </w:style>
  <w:style w:type="paragraph" w:customStyle="1" w:styleId="60">
    <w:name w:val="Основной текст (6)"/>
    <w:basedOn w:val="Normal"/>
    <w:link w:val="6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6E3117"/>
    <w:rPr>
      <w:rFonts w:cs="Times New Roman"/>
      <w:i/>
      <w:iCs/>
      <w:noProof/>
      <w:sz w:val="9"/>
      <w:szCs w:val="9"/>
      <w:shd w:val="clear" w:color="auto" w:fill="FFFFFF"/>
      <w:lang w:bidi="ar-SA"/>
    </w:rPr>
  </w:style>
  <w:style w:type="paragraph" w:customStyle="1" w:styleId="70">
    <w:name w:val="Основной текст (7)"/>
    <w:basedOn w:val="Normal"/>
    <w:link w:val="7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  <w:shd w:val="clear" w:color="auto" w:fill="FFFFFF"/>
    </w:rPr>
  </w:style>
  <w:style w:type="paragraph" w:customStyle="1" w:styleId="Style2">
    <w:name w:val="Style2"/>
    <w:basedOn w:val="Normal"/>
    <w:uiPriority w:val="99"/>
    <w:rsid w:val="006E311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">
    <w:name w:val="Нормальный (таблица)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310">
    <w:name w:val="Основной текст (3) + 10"/>
    <w:aliases w:val="5 pt,Не полужирный"/>
    <w:basedOn w:val="3"/>
    <w:uiPriority w:val="99"/>
    <w:rsid w:val="006E3117"/>
    <w:rPr>
      <w:sz w:val="21"/>
      <w:szCs w:val="21"/>
    </w:rPr>
  </w:style>
  <w:style w:type="character" w:customStyle="1" w:styleId="3105">
    <w:name w:val="Основной текст (3) + 105"/>
    <w:aliases w:val="5 pt5,Не полужирный5"/>
    <w:basedOn w:val="3"/>
    <w:uiPriority w:val="99"/>
    <w:rsid w:val="006E3117"/>
    <w:rPr>
      <w:spacing w:val="0"/>
      <w:sz w:val="21"/>
      <w:szCs w:val="21"/>
    </w:rPr>
  </w:style>
  <w:style w:type="character" w:customStyle="1" w:styleId="3104">
    <w:name w:val="Основной текст (3) + 104"/>
    <w:aliases w:val="5 pt4,Не полужирный4"/>
    <w:basedOn w:val="3"/>
    <w:uiPriority w:val="99"/>
    <w:rsid w:val="006E3117"/>
    <w:rPr>
      <w:spacing w:val="0"/>
      <w:sz w:val="21"/>
      <w:szCs w:val="21"/>
    </w:rPr>
  </w:style>
  <w:style w:type="character" w:customStyle="1" w:styleId="3103">
    <w:name w:val="Основной текст (3) + 103"/>
    <w:aliases w:val="5 pt3,Не полужирный3"/>
    <w:basedOn w:val="3"/>
    <w:uiPriority w:val="99"/>
    <w:rsid w:val="006E3117"/>
    <w:rPr>
      <w:spacing w:val="0"/>
      <w:sz w:val="21"/>
      <w:szCs w:val="21"/>
    </w:rPr>
  </w:style>
  <w:style w:type="character" w:customStyle="1" w:styleId="3101">
    <w:name w:val="Основной текст (3) + 101"/>
    <w:aliases w:val="5 pt1,Не полужирный1"/>
    <w:basedOn w:val="3"/>
    <w:uiPriority w:val="99"/>
    <w:rsid w:val="006E3117"/>
    <w:rPr>
      <w:spacing w:val="0"/>
      <w:sz w:val="21"/>
      <w:szCs w:val="21"/>
    </w:rPr>
  </w:style>
  <w:style w:type="character" w:customStyle="1" w:styleId="FontStyle62">
    <w:name w:val="Font Style62"/>
    <w:basedOn w:val="DefaultParagraphFont"/>
    <w:uiPriority w:val="99"/>
    <w:rsid w:val="006E3117"/>
    <w:rPr>
      <w:rFonts w:ascii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E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D3BBB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46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176</TotalTime>
  <Pages>2</Pages>
  <Words>214</Words>
  <Characters>1222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кунгурова </dc:creator>
  <cp:keywords/>
  <dc:description/>
  <cp:lastModifiedBy>нельхай</cp:lastModifiedBy>
  <cp:revision>7</cp:revision>
  <cp:lastPrinted>2016-03-21T02:01:00Z</cp:lastPrinted>
  <dcterms:created xsi:type="dcterms:W3CDTF">2012-04-03T12:44:00Z</dcterms:created>
  <dcterms:modified xsi:type="dcterms:W3CDTF">2016-03-30T04:29:00Z</dcterms:modified>
</cp:coreProperties>
</file>