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658" w:rsidRPr="006E3117" w:rsidRDefault="00C36658" w:rsidP="00801119">
      <w:pPr>
        <w:pStyle w:val="Caption"/>
        <w:tabs>
          <w:tab w:val="left" w:pos="3060"/>
        </w:tabs>
        <w:spacing w:line="240" w:lineRule="auto"/>
        <w:rPr>
          <w:b/>
          <w:szCs w:val="24"/>
        </w:rPr>
      </w:pPr>
      <w:r w:rsidRPr="006E3117">
        <w:rPr>
          <w:b/>
          <w:szCs w:val="24"/>
        </w:rPr>
        <w:t>РОССИЙСКАЯ ФЕДЕРАЦИЯ</w:t>
      </w:r>
    </w:p>
    <w:p w:rsidR="00C36658" w:rsidRPr="006E3117" w:rsidRDefault="00C36658" w:rsidP="00801119">
      <w:pPr>
        <w:pStyle w:val="Heading1"/>
        <w:rPr>
          <w:b/>
          <w:spacing w:val="28"/>
          <w:szCs w:val="24"/>
        </w:rPr>
      </w:pPr>
      <w:r w:rsidRPr="006E3117">
        <w:rPr>
          <w:b/>
          <w:spacing w:val="28"/>
          <w:szCs w:val="24"/>
        </w:rPr>
        <w:t xml:space="preserve">                                 ИРКУТСКАЯ ОБЛАСТЬ</w:t>
      </w:r>
    </w:p>
    <w:p w:rsidR="00C36658" w:rsidRPr="006E3117" w:rsidRDefault="00C36658" w:rsidP="0080111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E3117">
        <w:rPr>
          <w:rFonts w:ascii="Times New Roman" w:hAnsi="Times New Roman"/>
          <w:b/>
          <w:sz w:val="24"/>
          <w:szCs w:val="24"/>
        </w:rPr>
        <w:t>АДМИНИСТРАЦИЯ</w:t>
      </w:r>
    </w:p>
    <w:p w:rsidR="00C36658" w:rsidRPr="006E3117" w:rsidRDefault="00C36658" w:rsidP="0080111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E3117">
        <w:rPr>
          <w:rFonts w:ascii="Times New Roman" w:hAnsi="Times New Roman"/>
          <w:b/>
          <w:sz w:val="24"/>
          <w:szCs w:val="24"/>
        </w:rPr>
        <w:t>МУНИЦИПАЛЬНОЕ ОБРАЗОВАНИЕ «НЕЛЬХАЙ»</w:t>
      </w:r>
    </w:p>
    <w:p w:rsidR="00C36658" w:rsidRPr="006E3117" w:rsidRDefault="00C36658" w:rsidP="0080111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E3117">
        <w:rPr>
          <w:rFonts w:ascii="Times New Roman" w:hAnsi="Times New Roman"/>
          <w:b/>
          <w:sz w:val="24"/>
          <w:szCs w:val="24"/>
        </w:rPr>
        <w:t>ПОСТАНОВЛЕНИЕ</w:t>
      </w:r>
    </w:p>
    <w:p w:rsidR="00C36658" w:rsidRPr="006E3117" w:rsidRDefault="00C36658" w:rsidP="0080111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36658" w:rsidRPr="006E3117" w:rsidRDefault="00C36658" w:rsidP="0080111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C2846">
        <w:rPr>
          <w:rFonts w:ascii="Times New Roman" w:hAnsi="Times New Roman"/>
          <w:sz w:val="24"/>
          <w:szCs w:val="24"/>
          <w:u w:val="single"/>
        </w:rPr>
        <w:t>«26» января 2017г. №  4-П</w:t>
      </w:r>
      <w:r w:rsidRPr="00BC2846"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  <w:r w:rsidRPr="006E3117">
        <w:rPr>
          <w:rFonts w:ascii="Times New Roman" w:hAnsi="Times New Roman"/>
          <w:sz w:val="24"/>
          <w:szCs w:val="24"/>
        </w:rPr>
        <w:t xml:space="preserve">с. Апхульта  </w:t>
      </w:r>
    </w:p>
    <w:p w:rsidR="00C36658" w:rsidRPr="006E3117" w:rsidRDefault="00C36658" w:rsidP="0080111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36658" w:rsidRPr="006E3117" w:rsidRDefault="00C36658" w:rsidP="008011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3117">
        <w:rPr>
          <w:rFonts w:ascii="Times New Roman" w:hAnsi="Times New Roman"/>
          <w:sz w:val="24"/>
          <w:szCs w:val="24"/>
        </w:rPr>
        <w:t xml:space="preserve">Об утверждения Плана </w:t>
      </w:r>
    </w:p>
    <w:p w:rsidR="00C36658" w:rsidRPr="006E3117" w:rsidRDefault="00C36658" w:rsidP="008011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3117">
        <w:rPr>
          <w:rFonts w:ascii="Times New Roman" w:hAnsi="Times New Roman"/>
          <w:sz w:val="24"/>
          <w:szCs w:val="24"/>
        </w:rPr>
        <w:t xml:space="preserve">финансово-хозяйственной </w:t>
      </w:r>
    </w:p>
    <w:p w:rsidR="00C36658" w:rsidRPr="006E3117" w:rsidRDefault="00C36658" w:rsidP="008011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3117">
        <w:rPr>
          <w:rFonts w:ascii="Times New Roman" w:hAnsi="Times New Roman"/>
          <w:sz w:val="24"/>
          <w:szCs w:val="24"/>
        </w:rPr>
        <w:t>деятельности муниципального</w:t>
      </w:r>
    </w:p>
    <w:p w:rsidR="00C36658" w:rsidRPr="006E3117" w:rsidRDefault="00C36658" w:rsidP="008011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3117">
        <w:rPr>
          <w:rFonts w:ascii="Times New Roman" w:hAnsi="Times New Roman"/>
          <w:sz w:val="24"/>
          <w:szCs w:val="24"/>
        </w:rPr>
        <w:t xml:space="preserve">бюджетного учреждения </w:t>
      </w:r>
    </w:p>
    <w:p w:rsidR="00C36658" w:rsidRPr="006E3117" w:rsidRDefault="00C36658" w:rsidP="008011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6658" w:rsidRPr="006E3117" w:rsidRDefault="00C36658" w:rsidP="008011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3117">
        <w:rPr>
          <w:rFonts w:ascii="Times New Roman" w:hAnsi="Times New Roman"/>
          <w:sz w:val="24"/>
          <w:szCs w:val="24"/>
        </w:rPr>
        <w:t xml:space="preserve">          В целях реализации Федерального закона от 08.05.2010 г. №83-ФЗ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 учреждений) и в соответствии с подпунктом 6 пункта 3.3 статьи 32 Федерального закона от 12 января 1996 года № 7-ФЗ «О некоммерческих организациях»,  Приказом Министерства финансов Российской Федерации от 28 июля 2010 года № 81н «О требованиях к плану финансово-хозяйственной деятельности государственных (муниципальных) учреждений», руководствуясь Уставом муниципального образования «Нельхай»,</w:t>
      </w:r>
    </w:p>
    <w:p w:rsidR="00C36658" w:rsidRPr="006E3117" w:rsidRDefault="00C36658" w:rsidP="008011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3117">
        <w:rPr>
          <w:rFonts w:ascii="Times New Roman" w:hAnsi="Times New Roman"/>
          <w:sz w:val="24"/>
          <w:szCs w:val="24"/>
        </w:rPr>
        <w:t xml:space="preserve">ПОСТАНОВЛЯЮ: </w:t>
      </w:r>
      <w:bookmarkStart w:id="0" w:name="sub_1"/>
    </w:p>
    <w:p w:rsidR="00C36658" w:rsidRPr="006E3117" w:rsidRDefault="00C36658" w:rsidP="008011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6658" w:rsidRPr="006E3117" w:rsidRDefault="00C36658" w:rsidP="00C138C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E3117">
        <w:rPr>
          <w:rFonts w:ascii="Times New Roman" w:hAnsi="Times New Roman"/>
          <w:sz w:val="24"/>
          <w:szCs w:val="24"/>
        </w:rPr>
        <w:t xml:space="preserve">1. Утвердить План финансово-хозяйственной деятельности муниципального бюджетного учреждения культуры «Информационно- культурный центр» МО образования «Нельхай» на </w:t>
      </w:r>
      <w:smartTag w:uri="urn:schemas-microsoft-com:office:smarttags" w:element="metricconverter">
        <w:smartTagPr>
          <w:attr w:name="ProductID" w:val="2017 г"/>
        </w:smartTagPr>
        <w:r w:rsidRPr="006E3117">
          <w:rPr>
            <w:rFonts w:ascii="Times New Roman" w:hAnsi="Times New Roman"/>
            <w:sz w:val="24"/>
            <w:szCs w:val="24"/>
          </w:rPr>
          <w:t>201</w:t>
        </w:r>
        <w:r>
          <w:rPr>
            <w:rFonts w:ascii="Times New Roman" w:hAnsi="Times New Roman"/>
            <w:sz w:val="24"/>
            <w:szCs w:val="24"/>
          </w:rPr>
          <w:t>7</w:t>
        </w:r>
        <w:r w:rsidRPr="006E3117">
          <w:rPr>
            <w:rFonts w:ascii="Times New Roman" w:hAnsi="Times New Roman"/>
            <w:sz w:val="24"/>
            <w:szCs w:val="24"/>
          </w:rPr>
          <w:t xml:space="preserve"> г</w:t>
        </w:r>
      </w:smartTag>
      <w:r w:rsidRPr="006E3117">
        <w:rPr>
          <w:rFonts w:ascii="Times New Roman" w:hAnsi="Times New Roman"/>
          <w:sz w:val="24"/>
          <w:szCs w:val="24"/>
        </w:rPr>
        <w:t>. (приложение).</w:t>
      </w:r>
    </w:p>
    <w:p w:rsidR="00C36658" w:rsidRPr="006E3117" w:rsidRDefault="00C36658" w:rsidP="0080111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1" w:name="sub_2"/>
      <w:bookmarkEnd w:id="0"/>
      <w:r w:rsidRPr="006E3117">
        <w:rPr>
          <w:rFonts w:ascii="Times New Roman" w:hAnsi="Times New Roman"/>
          <w:sz w:val="24"/>
          <w:szCs w:val="24"/>
        </w:rPr>
        <w:t>2. Настоящее постановление  распространяется на правоотношения возникшие с 1 января 201</w:t>
      </w:r>
      <w:r>
        <w:rPr>
          <w:rFonts w:ascii="Times New Roman" w:hAnsi="Times New Roman"/>
          <w:sz w:val="24"/>
          <w:szCs w:val="24"/>
        </w:rPr>
        <w:t>7</w:t>
      </w:r>
      <w:r w:rsidRPr="006E3117">
        <w:rPr>
          <w:rFonts w:ascii="Times New Roman" w:hAnsi="Times New Roman"/>
          <w:sz w:val="24"/>
          <w:szCs w:val="24"/>
        </w:rPr>
        <w:t xml:space="preserve"> года.</w:t>
      </w:r>
    </w:p>
    <w:bookmarkEnd w:id="1"/>
    <w:p w:rsidR="00C36658" w:rsidRPr="006E3117" w:rsidRDefault="00C36658" w:rsidP="0080111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3117">
        <w:rPr>
          <w:rFonts w:ascii="Times New Roman" w:hAnsi="Times New Roman"/>
          <w:sz w:val="24"/>
          <w:szCs w:val="24"/>
        </w:rPr>
        <w:t>3. Опубликовать данное постановление в периодическом информационном бюллетене «Нельхайский вестник» и сайте муниципального образования «Нельхай» в сети интернет.</w:t>
      </w:r>
    </w:p>
    <w:p w:rsidR="00C36658" w:rsidRPr="006E3117" w:rsidRDefault="00C36658" w:rsidP="0080111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3117">
        <w:rPr>
          <w:rFonts w:ascii="Times New Roman" w:hAnsi="Times New Roman"/>
          <w:sz w:val="24"/>
          <w:szCs w:val="24"/>
        </w:rPr>
        <w:t>4. Контроль за исполнением настоящего постановления оставляю за собой.</w:t>
      </w:r>
    </w:p>
    <w:p w:rsidR="00C36658" w:rsidRPr="006E3117" w:rsidRDefault="00C36658" w:rsidP="008011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6658" w:rsidRPr="006E3117" w:rsidRDefault="00C36658" w:rsidP="008011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6658" w:rsidRPr="006E3117" w:rsidRDefault="00C36658" w:rsidP="008011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6658" w:rsidRPr="006E3117" w:rsidRDefault="00C36658" w:rsidP="008011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6658" w:rsidRPr="006E3117" w:rsidRDefault="00C36658" w:rsidP="00C138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3117">
        <w:rPr>
          <w:rFonts w:ascii="Times New Roman" w:hAnsi="Times New Roman"/>
          <w:sz w:val="24"/>
          <w:szCs w:val="24"/>
        </w:rPr>
        <w:t xml:space="preserve">Глава муниципального образования                                      Егорова О.Н.   </w:t>
      </w:r>
    </w:p>
    <w:p w:rsidR="00C36658" w:rsidRPr="006E3117" w:rsidRDefault="00C36658" w:rsidP="00C138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6658" w:rsidRDefault="00C36658" w:rsidP="00C138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6658" w:rsidRDefault="00C36658" w:rsidP="00C138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6658" w:rsidRDefault="00C36658" w:rsidP="00C138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6658" w:rsidRDefault="00C36658" w:rsidP="00C138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6658" w:rsidRDefault="00C36658" w:rsidP="00C138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6658" w:rsidRDefault="00C36658" w:rsidP="00C138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6658" w:rsidRDefault="00C36658" w:rsidP="00C138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6658" w:rsidRDefault="00C36658" w:rsidP="00C138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6658" w:rsidRPr="006E3117" w:rsidRDefault="00C36658" w:rsidP="00C138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6658" w:rsidRPr="006E3117" w:rsidRDefault="00C36658" w:rsidP="00C138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6658" w:rsidRPr="006E3117" w:rsidRDefault="00C36658" w:rsidP="00C138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6658" w:rsidRDefault="00C36658" w:rsidP="00C138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6658" w:rsidRDefault="00C36658" w:rsidP="00C138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6658" w:rsidRDefault="00C36658" w:rsidP="00C138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6658" w:rsidRPr="006E3117" w:rsidRDefault="00C36658" w:rsidP="00C138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6658" w:rsidRPr="006E3117" w:rsidRDefault="00C36658" w:rsidP="00C138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605" w:type="dxa"/>
        <w:tblLook w:val="00A0"/>
      </w:tblPr>
      <w:tblGrid>
        <w:gridCol w:w="4786"/>
        <w:gridCol w:w="4819"/>
      </w:tblGrid>
      <w:tr w:rsidR="00C36658" w:rsidRPr="006E3117" w:rsidTr="006E3117">
        <w:tc>
          <w:tcPr>
            <w:tcW w:w="4786" w:type="dxa"/>
          </w:tcPr>
          <w:p w:rsidR="00C36658" w:rsidRPr="006E3117" w:rsidRDefault="00C36658">
            <w:pPr>
              <w:pStyle w:val="Style2"/>
              <w:widowControl/>
              <w:spacing w:line="240" w:lineRule="auto"/>
              <w:jc w:val="left"/>
              <w:rPr>
                <w:rStyle w:val="FontStyle62"/>
                <w:b w:val="0"/>
              </w:rPr>
            </w:pPr>
            <w:r w:rsidRPr="006E3117">
              <w:rPr>
                <w:rStyle w:val="FontStyle62"/>
                <w:b w:val="0"/>
              </w:rPr>
              <w:t xml:space="preserve">Утверждаю:                                                                                                                    </w:t>
            </w:r>
          </w:p>
          <w:p w:rsidR="00C36658" w:rsidRPr="006E3117" w:rsidRDefault="00C36658">
            <w:pPr>
              <w:pStyle w:val="Style2"/>
              <w:widowControl/>
              <w:spacing w:line="240" w:lineRule="auto"/>
              <w:jc w:val="left"/>
            </w:pPr>
            <w:r w:rsidRPr="006E3117">
              <w:rPr>
                <w:rStyle w:val="FontStyle62"/>
                <w:b w:val="0"/>
              </w:rPr>
              <w:t xml:space="preserve">глава </w:t>
            </w:r>
            <w:r w:rsidRPr="006E3117">
              <w:t>администрации МО «Нельхай»</w:t>
            </w:r>
          </w:p>
          <w:p w:rsidR="00C36658" w:rsidRPr="006E3117" w:rsidRDefault="00C36658">
            <w:pPr>
              <w:pStyle w:val="Style2"/>
              <w:widowControl/>
              <w:spacing w:line="240" w:lineRule="auto"/>
              <w:jc w:val="left"/>
            </w:pPr>
            <w:r w:rsidRPr="006E3117">
              <w:t xml:space="preserve">___________   </w:t>
            </w:r>
            <w:r w:rsidRPr="006E3117">
              <w:rPr>
                <w:u w:val="single"/>
              </w:rPr>
              <w:t>О.Н.Егорова</w:t>
            </w:r>
          </w:p>
          <w:p w:rsidR="00C36658" w:rsidRPr="006E3117" w:rsidRDefault="00C36658">
            <w:pPr>
              <w:pStyle w:val="Style2"/>
              <w:widowControl/>
              <w:spacing w:line="240" w:lineRule="auto"/>
              <w:jc w:val="left"/>
            </w:pPr>
            <w:r w:rsidRPr="006E3117">
              <w:t xml:space="preserve">      (Подпись)                        (ФИО)</w:t>
            </w:r>
          </w:p>
          <w:p w:rsidR="00C36658" w:rsidRPr="006E3117" w:rsidRDefault="00C36658" w:rsidP="00B06284">
            <w:pPr>
              <w:pStyle w:val="Style2"/>
              <w:widowControl/>
              <w:spacing w:line="240" w:lineRule="auto"/>
              <w:jc w:val="left"/>
            </w:pPr>
            <w:r w:rsidRPr="006E3117">
              <w:t>«____»___________20</w:t>
            </w:r>
            <w:r w:rsidRPr="006E3117">
              <w:rPr>
                <w:u w:val="single"/>
              </w:rPr>
              <w:t>1</w:t>
            </w:r>
            <w:r>
              <w:rPr>
                <w:u w:val="single"/>
              </w:rPr>
              <w:t>7</w:t>
            </w:r>
            <w:r w:rsidRPr="006E3117">
              <w:t>г.</w:t>
            </w:r>
          </w:p>
        </w:tc>
        <w:tc>
          <w:tcPr>
            <w:tcW w:w="4819" w:type="dxa"/>
          </w:tcPr>
          <w:p w:rsidR="00C36658" w:rsidRPr="006E3117" w:rsidRDefault="00C36658">
            <w:pPr>
              <w:pStyle w:val="30"/>
              <w:shd w:val="clear" w:color="auto" w:fill="auto"/>
              <w:spacing w:before="0" w:after="0" w:line="240" w:lineRule="auto"/>
              <w:ind w:left="459" w:right="40"/>
              <w:rPr>
                <w:rStyle w:val="310"/>
                <w:b/>
                <w:bCs/>
                <w:sz w:val="24"/>
                <w:szCs w:val="24"/>
              </w:rPr>
            </w:pPr>
          </w:p>
          <w:p w:rsidR="00C36658" w:rsidRPr="006E3117" w:rsidRDefault="00C36658">
            <w:pPr>
              <w:pStyle w:val="30"/>
              <w:shd w:val="clear" w:color="auto" w:fill="auto"/>
              <w:spacing w:before="0" w:after="0" w:line="240" w:lineRule="auto"/>
              <w:ind w:right="40"/>
              <w:rPr>
                <w:sz w:val="24"/>
                <w:szCs w:val="24"/>
              </w:rPr>
            </w:pPr>
          </w:p>
        </w:tc>
      </w:tr>
    </w:tbl>
    <w:p w:rsidR="00C36658" w:rsidRPr="006E3117" w:rsidRDefault="00C36658" w:rsidP="006E3117">
      <w:pPr>
        <w:pStyle w:val="30"/>
        <w:shd w:val="clear" w:color="auto" w:fill="auto"/>
        <w:spacing w:before="0" w:after="0" w:line="274" w:lineRule="exact"/>
        <w:ind w:right="40"/>
        <w:jc w:val="center"/>
        <w:rPr>
          <w:rStyle w:val="310"/>
          <w:b/>
          <w:bCs/>
          <w:sz w:val="24"/>
          <w:szCs w:val="24"/>
        </w:rPr>
      </w:pPr>
      <w:r w:rsidRPr="006E3117">
        <w:rPr>
          <w:rStyle w:val="310"/>
          <w:bCs/>
          <w:sz w:val="24"/>
          <w:szCs w:val="24"/>
        </w:rPr>
        <w:t xml:space="preserve"> </w:t>
      </w:r>
    </w:p>
    <w:p w:rsidR="00C36658" w:rsidRPr="006E3117" w:rsidRDefault="00C36658" w:rsidP="006E3117">
      <w:pPr>
        <w:pStyle w:val="30"/>
        <w:shd w:val="clear" w:color="auto" w:fill="auto"/>
        <w:spacing w:before="0" w:after="0" w:line="274" w:lineRule="exact"/>
        <w:ind w:right="40"/>
        <w:jc w:val="center"/>
        <w:rPr>
          <w:rStyle w:val="310"/>
          <w:bCs/>
          <w:sz w:val="24"/>
          <w:szCs w:val="24"/>
        </w:rPr>
      </w:pPr>
      <w:r w:rsidRPr="006E3117">
        <w:rPr>
          <w:rStyle w:val="310"/>
          <w:bCs/>
          <w:sz w:val="24"/>
          <w:szCs w:val="24"/>
        </w:rPr>
        <w:t xml:space="preserve">План финансово-хозяйственной деятельности </w:t>
      </w:r>
    </w:p>
    <w:p w:rsidR="00C36658" w:rsidRPr="006E3117" w:rsidRDefault="00C36658" w:rsidP="006E3117">
      <w:pPr>
        <w:pStyle w:val="30"/>
        <w:shd w:val="clear" w:color="auto" w:fill="auto"/>
        <w:tabs>
          <w:tab w:val="left" w:leader="underscore" w:pos="4709"/>
        </w:tabs>
        <w:spacing w:before="60" w:after="0" w:line="240" w:lineRule="auto"/>
        <w:jc w:val="center"/>
        <w:rPr>
          <w:rStyle w:val="310"/>
          <w:bCs/>
          <w:sz w:val="24"/>
          <w:szCs w:val="24"/>
        </w:rPr>
      </w:pPr>
      <w:r w:rsidRPr="006E3117">
        <w:rPr>
          <w:rStyle w:val="310"/>
          <w:bCs/>
          <w:sz w:val="24"/>
          <w:szCs w:val="24"/>
        </w:rPr>
        <w:t>на 201</w:t>
      </w:r>
      <w:r>
        <w:rPr>
          <w:rStyle w:val="310"/>
          <w:bCs/>
          <w:sz w:val="24"/>
          <w:szCs w:val="24"/>
        </w:rPr>
        <w:t>7</w:t>
      </w:r>
      <w:r w:rsidRPr="006E3117">
        <w:rPr>
          <w:rStyle w:val="310"/>
          <w:bCs/>
          <w:sz w:val="24"/>
          <w:szCs w:val="24"/>
        </w:rPr>
        <w:t xml:space="preserve"> год и плановый период 201</w:t>
      </w:r>
      <w:r>
        <w:rPr>
          <w:rStyle w:val="310"/>
          <w:bCs/>
          <w:sz w:val="24"/>
          <w:szCs w:val="24"/>
        </w:rPr>
        <w:t>8</w:t>
      </w:r>
      <w:r w:rsidRPr="006E3117">
        <w:rPr>
          <w:rStyle w:val="310"/>
          <w:bCs/>
          <w:sz w:val="24"/>
          <w:szCs w:val="24"/>
        </w:rPr>
        <w:t>-201</w:t>
      </w:r>
      <w:r>
        <w:rPr>
          <w:rStyle w:val="310"/>
          <w:bCs/>
          <w:sz w:val="24"/>
          <w:szCs w:val="24"/>
        </w:rPr>
        <w:t>9</w:t>
      </w:r>
      <w:r w:rsidRPr="006E3117">
        <w:rPr>
          <w:rStyle w:val="310"/>
          <w:bCs/>
          <w:sz w:val="24"/>
          <w:szCs w:val="24"/>
        </w:rPr>
        <w:t>гг</w:t>
      </w:r>
    </w:p>
    <w:p w:rsidR="00C36658" w:rsidRPr="006E3117" w:rsidRDefault="00C36658" w:rsidP="006E3117">
      <w:pPr>
        <w:pStyle w:val="30"/>
        <w:shd w:val="clear" w:color="auto" w:fill="auto"/>
        <w:tabs>
          <w:tab w:val="left" w:leader="underscore" w:pos="4709"/>
        </w:tabs>
        <w:spacing w:before="60" w:after="0" w:line="240" w:lineRule="auto"/>
        <w:ind w:left="3960"/>
        <w:rPr>
          <w:rStyle w:val="310"/>
          <w:bCs/>
          <w:sz w:val="24"/>
          <w:szCs w:val="24"/>
        </w:rPr>
      </w:pPr>
    </w:p>
    <w:tbl>
      <w:tblPr>
        <w:tblW w:w="97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083"/>
        <w:gridCol w:w="4505"/>
        <w:gridCol w:w="1829"/>
        <w:gridCol w:w="1296"/>
      </w:tblGrid>
      <w:tr w:rsidR="00C36658" w:rsidRPr="006E3117" w:rsidTr="006E3117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C36658" w:rsidRPr="006E3117" w:rsidRDefault="00C36658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C36658" w:rsidRPr="006E3117" w:rsidRDefault="00C36658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36658" w:rsidRPr="006E3117" w:rsidRDefault="00C36658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C36658" w:rsidRPr="006E3117" w:rsidRDefault="00C36658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  <w:r w:rsidRPr="006E3117">
              <w:rPr>
                <w:rStyle w:val="310"/>
                <w:b/>
                <w:bCs/>
                <w:sz w:val="24"/>
                <w:szCs w:val="24"/>
              </w:rPr>
              <w:t>КОДЫ</w:t>
            </w:r>
          </w:p>
        </w:tc>
      </w:tr>
      <w:tr w:rsidR="00C36658" w:rsidRPr="006E3117" w:rsidTr="006E3117">
        <w:tc>
          <w:tcPr>
            <w:tcW w:w="662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36658" w:rsidRPr="006E3117" w:rsidRDefault="00C36658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  <w:r w:rsidRPr="006E3117">
              <w:rPr>
                <w:rStyle w:val="310"/>
                <w:b/>
                <w:bCs/>
                <w:sz w:val="24"/>
                <w:szCs w:val="24"/>
              </w:rPr>
              <w:t>Муниципальное бюджетное учреждение культуры «Информационно-культурный центр»</w:t>
            </w:r>
            <w:bookmarkStart w:id="2" w:name="_GoBack"/>
            <w:bookmarkEnd w:id="2"/>
            <w:r w:rsidRPr="006E3117">
              <w:rPr>
                <w:rStyle w:val="310"/>
                <w:b/>
                <w:bCs/>
                <w:sz w:val="24"/>
                <w:szCs w:val="24"/>
              </w:rPr>
              <w:t xml:space="preserve"> МО «</w:t>
            </w:r>
            <w:r w:rsidRPr="006E3117">
              <w:rPr>
                <w:rStyle w:val="310"/>
                <w:b/>
                <w:bCs/>
                <w:sz w:val="24"/>
                <w:szCs w:val="24"/>
                <w:u w:val="single"/>
              </w:rPr>
              <w:t>Нельхай</w:t>
            </w:r>
            <w:r w:rsidRPr="006E3117">
              <w:rPr>
                <w:rStyle w:val="310"/>
                <w:b/>
                <w:bCs/>
                <w:sz w:val="24"/>
                <w:szCs w:val="24"/>
              </w:rPr>
              <w:t>»»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36658" w:rsidRPr="006E3117" w:rsidRDefault="00C36658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  <w:r w:rsidRPr="006E3117">
              <w:rPr>
                <w:rStyle w:val="310"/>
                <w:b/>
                <w:bCs/>
                <w:sz w:val="24"/>
                <w:szCs w:val="24"/>
              </w:rPr>
              <w:t>Форма по КФД</w:t>
            </w: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C36658" w:rsidRPr="006E3117" w:rsidRDefault="00C36658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  <w:r w:rsidRPr="006E3117">
              <w:rPr>
                <w:rStyle w:val="310"/>
                <w:b/>
                <w:bCs/>
                <w:sz w:val="24"/>
                <w:szCs w:val="24"/>
              </w:rPr>
              <w:t>0531753</w:t>
            </w:r>
          </w:p>
        </w:tc>
      </w:tr>
      <w:tr w:rsidR="00C36658" w:rsidRPr="006E3117" w:rsidTr="006E3117"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6658" w:rsidRPr="006E3117" w:rsidRDefault="00C36658">
            <w:pPr>
              <w:rPr>
                <w:rStyle w:val="310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36658" w:rsidRPr="006E3117" w:rsidRDefault="00C36658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  <w:r w:rsidRPr="006E3117">
              <w:rPr>
                <w:rStyle w:val="310"/>
                <w:b/>
                <w:bCs/>
                <w:sz w:val="24"/>
                <w:szCs w:val="24"/>
              </w:rPr>
              <w:t xml:space="preserve">Дата </w:t>
            </w: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C36658" w:rsidRPr="006E3117" w:rsidRDefault="00C36658" w:rsidP="00B06284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  <w:r w:rsidRPr="006E3117">
              <w:rPr>
                <w:rStyle w:val="310"/>
                <w:b/>
                <w:bCs/>
                <w:sz w:val="24"/>
                <w:szCs w:val="24"/>
              </w:rPr>
              <w:t>01.01.201</w:t>
            </w:r>
            <w:r>
              <w:rPr>
                <w:rStyle w:val="310"/>
                <w:b/>
                <w:bCs/>
                <w:sz w:val="24"/>
                <w:szCs w:val="24"/>
              </w:rPr>
              <w:t>7</w:t>
            </w:r>
          </w:p>
        </w:tc>
      </w:tr>
      <w:tr w:rsidR="00C36658" w:rsidRPr="006E3117" w:rsidTr="006E3117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C36658" w:rsidRPr="006E3117" w:rsidRDefault="00C36658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C36658" w:rsidRPr="006E3117" w:rsidRDefault="00C36658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36658" w:rsidRPr="006E3117" w:rsidRDefault="00C36658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C36658" w:rsidRPr="006E3117" w:rsidRDefault="00C36658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</w:tr>
      <w:tr w:rsidR="00C36658" w:rsidRPr="006E3117" w:rsidTr="006E3117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C36658" w:rsidRPr="006E3117" w:rsidRDefault="00C36658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C36658" w:rsidRPr="006E3117" w:rsidRDefault="00C36658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36658" w:rsidRPr="006E3117" w:rsidRDefault="00C36658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C36658" w:rsidRPr="006E3117" w:rsidRDefault="00C36658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</w:tr>
      <w:tr w:rsidR="00C36658" w:rsidRPr="006E3117" w:rsidTr="006E3117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C36658" w:rsidRPr="006E3117" w:rsidRDefault="00C36658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C36658" w:rsidRPr="006E3117" w:rsidRDefault="00C36658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36658" w:rsidRPr="006E3117" w:rsidRDefault="00C36658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  <w:r w:rsidRPr="006E3117">
              <w:rPr>
                <w:rStyle w:val="310"/>
                <w:b/>
                <w:bCs/>
                <w:sz w:val="24"/>
                <w:szCs w:val="24"/>
              </w:rPr>
              <w:t>по ОКПО</w:t>
            </w: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C36658" w:rsidRPr="006E3117" w:rsidRDefault="00C36658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  <w:r w:rsidRPr="006E3117">
              <w:rPr>
                <w:rStyle w:val="310"/>
                <w:b/>
                <w:bCs/>
                <w:sz w:val="24"/>
                <w:szCs w:val="24"/>
              </w:rPr>
              <w:t>30019296</w:t>
            </w:r>
          </w:p>
        </w:tc>
      </w:tr>
      <w:tr w:rsidR="00C36658" w:rsidRPr="006E3117" w:rsidTr="006E3117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C36658" w:rsidRPr="006E3117" w:rsidRDefault="00C36658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C36658" w:rsidRPr="006E3117" w:rsidRDefault="00C36658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36658" w:rsidRPr="006E3117" w:rsidRDefault="00C36658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C36658" w:rsidRPr="006E3117" w:rsidRDefault="00C36658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</w:tr>
      <w:tr w:rsidR="00C36658" w:rsidRPr="006E3117" w:rsidTr="006E3117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C36658" w:rsidRPr="006E3117" w:rsidRDefault="00C36658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C36658" w:rsidRPr="006E3117" w:rsidRDefault="00C36658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36658" w:rsidRPr="006E3117" w:rsidRDefault="00C36658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C36658" w:rsidRPr="006E3117" w:rsidRDefault="00C36658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</w:tr>
      <w:tr w:rsidR="00C36658" w:rsidRPr="006E3117" w:rsidTr="006E3117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C36658" w:rsidRPr="006E3117" w:rsidRDefault="00C36658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  <w:r w:rsidRPr="006E3117">
              <w:rPr>
                <w:rStyle w:val="310"/>
                <w:b/>
                <w:bCs/>
                <w:sz w:val="24"/>
                <w:szCs w:val="24"/>
              </w:rPr>
              <w:t xml:space="preserve">ИНН/КПП 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C36658" w:rsidRPr="006E3117" w:rsidRDefault="00C36658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  <w:r w:rsidRPr="006E3117">
              <w:rPr>
                <w:rStyle w:val="310"/>
                <w:b/>
                <w:bCs/>
                <w:sz w:val="24"/>
                <w:szCs w:val="24"/>
                <w:u w:val="single"/>
              </w:rPr>
              <w:t>3851004150</w:t>
            </w:r>
            <w:r w:rsidRPr="006E3117">
              <w:rPr>
                <w:rStyle w:val="310"/>
                <w:b/>
                <w:bCs/>
                <w:sz w:val="24"/>
                <w:szCs w:val="24"/>
              </w:rPr>
              <w:t>/</w:t>
            </w:r>
            <w:r w:rsidRPr="006E3117">
              <w:rPr>
                <w:rStyle w:val="310"/>
                <w:b/>
                <w:bCs/>
                <w:sz w:val="24"/>
                <w:szCs w:val="24"/>
                <w:u w:val="single"/>
              </w:rPr>
              <w:t>385101001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36658" w:rsidRPr="006E3117" w:rsidRDefault="00C36658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C36658" w:rsidRPr="006E3117" w:rsidRDefault="00C36658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</w:tr>
      <w:tr w:rsidR="00C36658" w:rsidRPr="006E3117" w:rsidTr="006E3117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C36658" w:rsidRPr="006E3117" w:rsidRDefault="00C36658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  <w:r w:rsidRPr="006E3117">
              <w:rPr>
                <w:rStyle w:val="310"/>
                <w:b/>
                <w:bCs/>
                <w:sz w:val="24"/>
                <w:szCs w:val="24"/>
              </w:rPr>
              <w:t xml:space="preserve">Единица измерения: 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C36658" w:rsidRPr="006E3117" w:rsidRDefault="00C36658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  <w:r w:rsidRPr="006E3117">
              <w:rPr>
                <w:rStyle w:val="310"/>
                <w:b/>
                <w:bCs/>
                <w:sz w:val="24"/>
                <w:szCs w:val="24"/>
              </w:rPr>
              <w:t>руб.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36658" w:rsidRPr="006E3117" w:rsidRDefault="00C36658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C36658" w:rsidRPr="006E3117" w:rsidRDefault="00C36658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</w:tr>
      <w:tr w:rsidR="00C36658" w:rsidRPr="006E3117" w:rsidTr="006E3117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C36658" w:rsidRPr="006E3117" w:rsidRDefault="00C36658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C36658" w:rsidRPr="006E3117" w:rsidRDefault="00C36658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36658" w:rsidRPr="006E3117" w:rsidRDefault="00C36658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  <w:r w:rsidRPr="006E3117">
              <w:rPr>
                <w:rStyle w:val="310"/>
                <w:b/>
                <w:bCs/>
                <w:sz w:val="24"/>
                <w:szCs w:val="24"/>
              </w:rPr>
              <w:t>по ОКЕИ</w:t>
            </w: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C36658" w:rsidRPr="006E3117" w:rsidRDefault="00C36658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  <w:r w:rsidRPr="006E3117">
              <w:rPr>
                <w:rStyle w:val="310"/>
                <w:b/>
                <w:bCs/>
                <w:sz w:val="24"/>
                <w:szCs w:val="24"/>
              </w:rPr>
              <w:t>383</w:t>
            </w:r>
          </w:p>
        </w:tc>
      </w:tr>
    </w:tbl>
    <w:p w:rsidR="00C36658" w:rsidRPr="006E3117" w:rsidRDefault="00C36658" w:rsidP="006E3117">
      <w:pPr>
        <w:rPr>
          <w:rStyle w:val="310"/>
          <w:rFonts w:ascii="Arial Unicode MS" w:cs="Arial Unicode MS"/>
          <w:b w:val="0"/>
          <w:bCs w:val="0"/>
          <w:color w:val="000000"/>
          <w:sz w:val="24"/>
          <w:szCs w:val="24"/>
          <w:lang w:eastAsia="en-US"/>
        </w:rPr>
      </w:pPr>
    </w:p>
    <w:p w:rsidR="00C36658" w:rsidRPr="006E3117" w:rsidRDefault="00C36658" w:rsidP="006E3117">
      <w:pPr>
        <w:rPr>
          <w:sz w:val="24"/>
          <w:szCs w:val="24"/>
        </w:rPr>
      </w:pPr>
      <w:r w:rsidRPr="006E3117">
        <w:rPr>
          <w:rStyle w:val="310"/>
          <w:b w:val="0"/>
          <w:bCs w:val="0"/>
          <w:sz w:val="24"/>
          <w:szCs w:val="24"/>
          <w:lang w:eastAsia="en-US"/>
        </w:rPr>
        <w:t>Наименование органа, осуществляющего функции и полномочия учредителя: администрация МО «</w:t>
      </w:r>
      <w:r w:rsidRPr="006E3117">
        <w:rPr>
          <w:rStyle w:val="310"/>
          <w:b w:val="0"/>
          <w:bCs w:val="0"/>
          <w:sz w:val="24"/>
          <w:szCs w:val="24"/>
          <w:u w:val="single"/>
          <w:lang w:eastAsia="en-US"/>
        </w:rPr>
        <w:t>Нельхай</w:t>
      </w:r>
      <w:r w:rsidRPr="006E3117">
        <w:rPr>
          <w:rStyle w:val="310"/>
          <w:b w:val="0"/>
          <w:bCs w:val="0"/>
          <w:sz w:val="24"/>
          <w:szCs w:val="24"/>
          <w:lang w:eastAsia="en-US"/>
        </w:rPr>
        <w:t>»</w:t>
      </w:r>
    </w:p>
    <w:p w:rsidR="00C36658" w:rsidRPr="006E3117" w:rsidRDefault="00C36658" w:rsidP="006E3117">
      <w:pPr>
        <w:pStyle w:val="30"/>
        <w:shd w:val="clear" w:color="auto" w:fill="auto"/>
        <w:spacing w:before="60" w:after="0" w:line="240" w:lineRule="auto"/>
        <w:rPr>
          <w:b w:val="0"/>
          <w:sz w:val="24"/>
          <w:szCs w:val="24"/>
          <w:u w:val="single"/>
        </w:rPr>
      </w:pPr>
      <w:r w:rsidRPr="006E3117">
        <w:rPr>
          <w:rStyle w:val="310"/>
          <w:b/>
          <w:bCs/>
          <w:sz w:val="24"/>
          <w:szCs w:val="24"/>
        </w:rPr>
        <w:t xml:space="preserve">Адрес фактического местонахождения муниципального учреждения: </w:t>
      </w:r>
      <w:r w:rsidRPr="006E3117">
        <w:rPr>
          <w:b w:val="0"/>
          <w:sz w:val="24"/>
          <w:szCs w:val="24"/>
        </w:rPr>
        <w:t>669467, Иркутская область, Аларский район, с.</w:t>
      </w:r>
      <w:r w:rsidRPr="006E3117">
        <w:rPr>
          <w:b w:val="0"/>
          <w:sz w:val="24"/>
          <w:szCs w:val="24"/>
          <w:u w:val="single"/>
        </w:rPr>
        <w:t>Апхульта</w:t>
      </w:r>
      <w:r w:rsidRPr="006E3117">
        <w:rPr>
          <w:b w:val="0"/>
          <w:sz w:val="24"/>
          <w:szCs w:val="24"/>
        </w:rPr>
        <w:t>, ул</w:t>
      </w:r>
      <w:r>
        <w:rPr>
          <w:b w:val="0"/>
          <w:sz w:val="24"/>
          <w:szCs w:val="24"/>
        </w:rPr>
        <w:t>.</w:t>
      </w:r>
      <w:r w:rsidRPr="006E3117">
        <w:rPr>
          <w:b w:val="0"/>
          <w:sz w:val="24"/>
          <w:szCs w:val="24"/>
          <w:u w:val="single"/>
        </w:rPr>
        <w:t>Октябрьская</w:t>
      </w:r>
      <w:r w:rsidRPr="006E3117">
        <w:rPr>
          <w:b w:val="0"/>
          <w:sz w:val="24"/>
          <w:szCs w:val="24"/>
        </w:rPr>
        <w:t xml:space="preserve">, д. </w:t>
      </w:r>
      <w:r w:rsidRPr="006E3117">
        <w:rPr>
          <w:b w:val="0"/>
          <w:sz w:val="24"/>
          <w:szCs w:val="24"/>
          <w:u w:val="single"/>
        </w:rPr>
        <w:t>17а</w:t>
      </w:r>
    </w:p>
    <w:p w:rsidR="00C36658" w:rsidRPr="006E3117" w:rsidRDefault="00C36658" w:rsidP="006E3117">
      <w:pPr>
        <w:pStyle w:val="30"/>
        <w:shd w:val="clear" w:color="auto" w:fill="auto"/>
        <w:spacing w:before="60" w:after="0" w:line="240" w:lineRule="auto"/>
        <w:rPr>
          <w:b w:val="0"/>
          <w:bCs w:val="0"/>
          <w:sz w:val="24"/>
          <w:szCs w:val="24"/>
        </w:rPr>
      </w:pPr>
    </w:p>
    <w:p w:rsidR="00C36658" w:rsidRPr="006E3117" w:rsidRDefault="00C36658" w:rsidP="006E3117">
      <w:pPr>
        <w:pStyle w:val="30"/>
        <w:shd w:val="clear" w:color="auto" w:fill="auto"/>
        <w:spacing w:before="0" w:after="0" w:line="240" w:lineRule="auto"/>
        <w:rPr>
          <w:rStyle w:val="310"/>
          <w:b/>
          <w:bCs/>
          <w:sz w:val="24"/>
          <w:szCs w:val="24"/>
        </w:rPr>
      </w:pPr>
      <w:r w:rsidRPr="006E3117">
        <w:rPr>
          <w:rStyle w:val="310"/>
          <w:bCs/>
          <w:sz w:val="24"/>
          <w:szCs w:val="24"/>
        </w:rPr>
        <w:t xml:space="preserve">1. Сведения о деятельности учреждения </w:t>
      </w:r>
      <w:r w:rsidRPr="006E3117">
        <w:rPr>
          <w:rStyle w:val="310"/>
          <w:b/>
          <w:bCs/>
          <w:sz w:val="24"/>
          <w:szCs w:val="24"/>
        </w:rPr>
        <w:t>(По Уставу вашего учреждения)</w:t>
      </w:r>
    </w:p>
    <w:p w:rsidR="00C36658" w:rsidRPr="006E3117" w:rsidRDefault="00C36658" w:rsidP="006E3117">
      <w:pPr>
        <w:pStyle w:val="30"/>
        <w:shd w:val="clear" w:color="auto" w:fill="auto"/>
        <w:spacing w:before="0" w:after="0" w:line="240" w:lineRule="auto"/>
        <w:rPr>
          <w:rStyle w:val="310"/>
          <w:sz w:val="24"/>
          <w:szCs w:val="24"/>
        </w:rPr>
      </w:pPr>
      <w:r w:rsidRPr="006E3117">
        <w:rPr>
          <w:rStyle w:val="310"/>
          <w:b/>
          <w:bCs/>
          <w:sz w:val="24"/>
          <w:szCs w:val="24"/>
        </w:rPr>
        <w:t>1.1. Цели деятельности Учреждения (Подразделения):</w:t>
      </w:r>
    </w:p>
    <w:p w:rsidR="00C36658" w:rsidRPr="006E3117" w:rsidRDefault="00C36658" w:rsidP="006E3117">
      <w:pPr>
        <w:jc w:val="both"/>
        <w:rPr>
          <w:sz w:val="24"/>
          <w:szCs w:val="24"/>
        </w:rPr>
      </w:pPr>
      <w:r w:rsidRPr="006E3117">
        <w:rPr>
          <w:rFonts w:ascii="Times New Roman" w:hAnsi="Times New Roman"/>
          <w:sz w:val="24"/>
          <w:szCs w:val="24"/>
        </w:rPr>
        <w:t>-  предоставление населению разнообразных услуг социально-культурного, просветительского и развлекательного характера, создание условий для занятий любительским, художественным творчеством</w:t>
      </w:r>
    </w:p>
    <w:p w:rsidR="00C36658" w:rsidRPr="006E3117" w:rsidRDefault="00C36658" w:rsidP="006E3117">
      <w:pPr>
        <w:jc w:val="both"/>
        <w:rPr>
          <w:rFonts w:ascii="Times New Roman" w:hAnsi="Times New Roman"/>
          <w:sz w:val="24"/>
          <w:szCs w:val="24"/>
        </w:rPr>
      </w:pPr>
      <w:r w:rsidRPr="006E3117">
        <w:rPr>
          <w:rFonts w:ascii="Times New Roman" w:hAnsi="Times New Roman"/>
          <w:sz w:val="24"/>
          <w:szCs w:val="24"/>
        </w:rPr>
        <w:t>- обеспечение библиотечного обслуживания населения с учетом потребностей и интересов различных социально-возрастных групп</w:t>
      </w:r>
    </w:p>
    <w:p w:rsidR="00C36658" w:rsidRPr="006E3117" w:rsidRDefault="00C36658" w:rsidP="006E3117">
      <w:pPr>
        <w:jc w:val="both"/>
        <w:rPr>
          <w:rFonts w:ascii="Times New Roman" w:hAnsi="Times New Roman"/>
          <w:sz w:val="24"/>
          <w:szCs w:val="24"/>
        </w:rPr>
      </w:pPr>
      <w:r w:rsidRPr="006E3117">
        <w:rPr>
          <w:rFonts w:ascii="Times New Roman" w:hAnsi="Times New Roman"/>
          <w:sz w:val="24"/>
          <w:szCs w:val="24"/>
        </w:rPr>
        <w:t xml:space="preserve">- организация досуга и приобщения жителей </w:t>
      </w:r>
      <w:r>
        <w:rPr>
          <w:rFonts w:ascii="Times New Roman" w:hAnsi="Times New Roman"/>
          <w:sz w:val="24"/>
          <w:szCs w:val="24"/>
        </w:rPr>
        <w:t xml:space="preserve">муниципального образования «Нельхай» </w:t>
      </w:r>
      <w:r w:rsidRPr="006E3117"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 творчеству,</w:t>
      </w:r>
      <w:r w:rsidRPr="006E3117">
        <w:rPr>
          <w:rFonts w:ascii="Times New Roman" w:hAnsi="Times New Roman"/>
          <w:sz w:val="24"/>
          <w:szCs w:val="24"/>
        </w:rPr>
        <w:t xml:space="preserve"> культурному развитию и самообразованию, любительскому искусству и ремеслам</w:t>
      </w:r>
    </w:p>
    <w:p w:rsidR="00C36658" w:rsidRPr="006E3117" w:rsidRDefault="00C36658" w:rsidP="006E3117">
      <w:pPr>
        <w:pStyle w:val="30"/>
        <w:shd w:val="clear" w:color="auto" w:fill="auto"/>
        <w:spacing w:before="0" w:after="0" w:line="240" w:lineRule="auto"/>
        <w:rPr>
          <w:rStyle w:val="310"/>
          <w:b/>
          <w:bCs/>
          <w:sz w:val="24"/>
          <w:szCs w:val="24"/>
        </w:rPr>
      </w:pPr>
      <w:r w:rsidRPr="006E3117">
        <w:rPr>
          <w:rStyle w:val="310"/>
          <w:b/>
          <w:bCs/>
          <w:sz w:val="24"/>
          <w:szCs w:val="24"/>
        </w:rPr>
        <w:t>1.2. Виды деятельности Учреждения (Подразделения)</w:t>
      </w:r>
    </w:p>
    <w:p w:rsidR="00C36658" w:rsidRPr="006E3117" w:rsidRDefault="00C36658" w:rsidP="006E3117">
      <w:pPr>
        <w:pStyle w:val="30"/>
        <w:shd w:val="clear" w:color="auto" w:fill="auto"/>
        <w:spacing w:before="0" w:after="0" w:line="240" w:lineRule="auto"/>
        <w:rPr>
          <w:rStyle w:val="310"/>
          <w:b/>
          <w:bCs/>
          <w:sz w:val="24"/>
          <w:szCs w:val="24"/>
        </w:rPr>
      </w:pPr>
      <w:r w:rsidRPr="006E3117">
        <w:rPr>
          <w:b w:val="0"/>
          <w:sz w:val="24"/>
          <w:szCs w:val="24"/>
        </w:rPr>
        <w:t>в сфере библиотечного обслуживания:</w:t>
      </w:r>
    </w:p>
    <w:p w:rsidR="00C36658" w:rsidRPr="006E3117" w:rsidRDefault="00C36658" w:rsidP="006E3117">
      <w:pPr>
        <w:jc w:val="both"/>
        <w:rPr>
          <w:rFonts w:ascii="Times New Roman" w:hAnsi="Times New Roman"/>
          <w:sz w:val="24"/>
          <w:szCs w:val="24"/>
        </w:rPr>
      </w:pPr>
      <w:r w:rsidRPr="006E3117">
        <w:rPr>
          <w:rFonts w:ascii="Times New Roman" w:hAnsi="Times New Roman"/>
          <w:sz w:val="24"/>
          <w:szCs w:val="24"/>
        </w:rPr>
        <w:t xml:space="preserve">- формирование тематических подборок материалов по запросу читателей </w:t>
      </w:r>
    </w:p>
    <w:p w:rsidR="00C36658" w:rsidRPr="006E3117" w:rsidRDefault="00C36658" w:rsidP="006E3117">
      <w:pPr>
        <w:jc w:val="both"/>
        <w:rPr>
          <w:rFonts w:ascii="Times New Roman" w:hAnsi="Times New Roman"/>
          <w:sz w:val="24"/>
          <w:szCs w:val="24"/>
        </w:rPr>
      </w:pPr>
      <w:r w:rsidRPr="006E3117">
        <w:rPr>
          <w:rFonts w:ascii="Times New Roman" w:hAnsi="Times New Roman"/>
          <w:sz w:val="24"/>
          <w:szCs w:val="24"/>
        </w:rPr>
        <w:t xml:space="preserve">- иные виды направленные на расширение перечня услуг предоставляемых пользователям библиотек </w:t>
      </w:r>
    </w:p>
    <w:p w:rsidR="00C36658" w:rsidRPr="006E3117" w:rsidRDefault="00C36658" w:rsidP="006E3117">
      <w:pPr>
        <w:jc w:val="both"/>
        <w:rPr>
          <w:rFonts w:ascii="Times New Roman" w:hAnsi="Times New Roman"/>
          <w:sz w:val="24"/>
          <w:szCs w:val="24"/>
        </w:rPr>
      </w:pPr>
      <w:r w:rsidRPr="006E3117">
        <w:rPr>
          <w:rFonts w:ascii="Times New Roman" w:hAnsi="Times New Roman"/>
          <w:sz w:val="24"/>
          <w:szCs w:val="24"/>
        </w:rPr>
        <w:t>в сфере культурного досуга:</w:t>
      </w:r>
    </w:p>
    <w:p w:rsidR="00C36658" w:rsidRPr="006E3117" w:rsidRDefault="00C36658" w:rsidP="006E3117">
      <w:pPr>
        <w:jc w:val="both"/>
        <w:rPr>
          <w:rFonts w:ascii="Times New Roman" w:hAnsi="Times New Roman"/>
          <w:sz w:val="24"/>
          <w:szCs w:val="24"/>
        </w:rPr>
      </w:pPr>
      <w:r w:rsidRPr="006E3117">
        <w:rPr>
          <w:rFonts w:ascii="Times New Roman" w:hAnsi="Times New Roman"/>
          <w:sz w:val="24"/>
          <w:szCs w:val="24"/>
        </w:rPr>
        <w:t xml:space="preserve"> - организация и проведение вечеров отдыха, танцевальных и других вечеров, праздников, встреч, гражданских и семейных обрядов, балов, дискотек, концертов и других культурно-досуговых мероприятий, в т.ч. по заявкам организаций, предприятий и отдельных граждан</w:t>
      </w:r>
    </w:p>
    <w:p w:rsidR="00C36658" w:rsidRPr="006E3117" w:rsidRDefault="00C36658" w:rsidP="006E3117">
      <w:pPr>
        <w:jc w:val="both"/>
        <w:rPr>
          <w:rFonts w:ascii="Times New Roman" w:hAnsi="Times New Roman"/>
          <w:sz w:val="24"/>
          <w:szCs w:val="24"/>
        </w:rPr>
      </w:pPr>
      <w:r w:rsidRPr="006E3117">
        <w:rPr>
          <w:rFonts w:ascii="Times New Roman" w:hAnsi="Times New Roman"/>
          <w:sz w:val="24"/>
          <w:szCs w:val="24"/>
        </w:rPr>
        <w:t>-</w:t>
      </w:r>
      <w:r w:rsidRPr="006E311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6E3117">
        <w:rPr>
          <w:rFonts w:ascii="Times New Roman" w:hAnsi="Times New Roman"/>
          <w:sz w:val="24"/>
          <w:szCs w:val="24"/>
        </w:rPr>
        <w:t>предоставление самодеятельных художественных коллективов и отдельных исполнителей для семейных и гражданских праздников и торжеств</w:t>
      </w:r>
    </w:p>
    <w:p w:rsidR="00C36658" w:rsidRPr="006E3117" w:rsidRDefault="00C36658" w:rsidP="006E3117">
      <w:pPr>
        <w:pStyle w:val="ListParagraph"/>
        <w:spacing w:after="0" w:line="240" w:lineRule="auto"/>
        <w:ind w:left="0" w:hanging="11"/>
        <w:jc w:val="both"/>
        <w:rPr>
          <w:rFonts w:ascii="Times New Roman" w:hAnsi="Times New Roman"/>
          <w:sz w:val="24"/>
          <w:szCs w:val="24"/>
        </w:rPr>
      </w:pPr>
      <w:r w:rsidRPr="006E3117">
        <w:rPr>
          <w:rStyle w:val="310"/>
          <w:b w:val="0"/>
          <w:bCs w:val="0"/>
          <w:sz w:val="24"/>
          <w:szCs w:val="24"/>
        </w:rPr>
        <w:t>Общая балансовая стоимость недвижимого имущества, закрепленного собственником имущества за учреждением на праве оперативного управления,  на 01 января 201</w:t>
      </w:r>
      <w:r>
        <w:rPr>
          <w:rStyle w:val="310"/>
          <w:b w:val="0"/>
          <w:bCs w:val="0"/>
          <w:sz w:val="24"/>
          <w:szCs w:val="24"/>
        </w:rPr>
        <w:t>7</w:t>
      </w:r>
      <w:r w:rsidRPr="006E3117">
        <w:rPr>
          <w:rStyle w:val="310"/>
          <w:b w:val="0"/>
          <w:bCs w:val="0"/>
          <w:sz w:val="24"/>
          <w:szCs w:val="24"/>
        </w:rPr>
        <w:t xml:space="preserve"> года составляет </w:t>
      </w:r>
      <w:r w:rsidRPr="006E3117">
        <w:rPr>
          <w:rFonts w:ascii="Times New Roman" w:hAnsi="Times New Roman"/>
          <w:sz w:val="24"/>
          <w:szCs w:val="24"/>
        </w:rPr>
        <w:t>1354856,16 руб. в том числе:</w:t>
      </w:r>
    </w:p>
    <w:p w:rsidR="00C36658" w:rsidRPr="006E3117" w:rsidRDefault="00C36658" w:rsidP="006E3117">
      <w:pPr>
        <w:numPr>
          <w:ilvl w:val="0"/>
          <w:numId w:val="1"/>
        </w:numPr>
        <w:spacing w:after="0" w:line="240" w:lineRule="auto"/>
        <w:ind w:left="0" w:hanging="11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6E3117">
        <w:rPr>
          <w:rStyle w:val="3104"/>
          <w:rFonts w:ascii="Times New Roman" w:hAnsi="Times New Roman"/>
          <w:sz w:val="24"/>
          <w:szCs w:val="24"/>
        </w:rPr>
        <w:t xml:space="preserve">стоимость недвижимого имущества, закрепленного собственником имущества за учреждением на праве оперативного управления – </w:t>
      </w:r>
      <w:r w:rsidRPr="006E3117">
        <w:rPr>
          <w:rFonts w:ascii="Times New Roman" w:hAnsi="Times New Roman"/>
          <w:sz w:val="24"/>
          <w:szCs w:val="24"/>
        </w:rPr>
        <w:t>1354856,16 руб.</w:t>
      </w:r>
    </w:p>
    <w:p w:rsidR="00C36658" w:rsidRPr="006E3117" w:rsidRDefault="00C36658" w:rsidP="006E3117">
      <w:pPr>
        <w:numPr>
          <w:ilvl w:val="0"/>
          <w:numId w:val="1"/>
        </w:numPr>
        <w:spacing w:after="0" w:line="240" w:lineRule="auto"/>
        <w:ind w:left="0" w:hanging="11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6E3117">
        <w:rPr>
          <w:rStyle w:val="3105"/>
          <w:rFonts w:ascii="Times New Roman" w:hAnsi="Times New Roman"/>
          <w:sz w:val="24"/>
          <w:szCs w:val="24"/>
        </w:rPr>
        <w:t xml:space="preserve">стоимость недвижимого имущества, приобретенного </w:t>
      </w:r>
      <w:r w:rsidRPr="006E3117">
        <w:rPr>
          <w:rStyle w:val="310"/>
          <w:rFonts w:ascii="Times New Roman" w:hAnsi="Times New Roman"/>
          <w:b w:val="0"/>
          <w:bCs w:val="0"/>
          <w:sz w:val="24"/>
          <w:szCs w:val="24"/>
        </w:rPr>
        <w:t xml:space="preserve">учреждением за счет выделенных собственником имущества учреждения средств – </w:t>
      </w:r>
      <w:r w:rsidRPr="006E3117">
        <w:rPr>
          <w:rFonts w:ascii="Times New Roman" w:hAnsi="Times New Roman"/>
          <w:sz w:val="24"/>
          <w:szCs w:val="24"/>
        </w:rPr>
        <w:t>0 руб.</w:t>
      </w:r>
    </w:p>
    <w:p w:rsidR="00C36658" w:rsidRPr="006E3117" w:rsidRDefault="00C36658" w:rsidP="006E3117">
      <w:pPr>
        <w:numPr>
          <w:ilvl w:val="0"/>
          <w:numId w:val="1"/>
        </w:numPr>
        <w:spacing w:after="0" w:line="240" w:lineRule="auto"/>
        <w:ind w:left="0" w:hanging="11"/>
        <w:contextualSpacing/>
        <w:jc w:val="both"/>
        <w:rPr>
          <w:rStyle w:val="310"/>
          <w:bCs w:val="0"/>
          <w:color w:val="000000"/>
          <w:sz w:val="24"/>
          <w:szCs w:val="24"/>
        </w:rPr>
      </w:pPr>
      <w:r w:rsidRPr="006E3117">
        <w:rPr>
          <w:rStyle w:val="310"/>
          <w:rFonts w:ascii="Times New Roman" w:hAnsi="Times New Roman"/>
          <w:b w:val="0"/>
          <w:bCs w:val="0"/>
          <w:sz w:val="24"/>
          <w:szCs w:val="24"/>
        </w:rPr>
        <w:t>стоимость недвижимого имущества, приобретенного учреждением за счет доходов, полученных от платной и иной приносящей доход деятельности – ____ руб.</w:t>
      </w:r>
    </w:p>
    <w:p w:rsidR="00C36658" w:rsidRPr="006E3117" w:rsidRDefault="00C36658" w:rsidP="006E3117">
      <w:pPr>
        <w:ind w:hanging="11"/>
        <w:contextualSpacing/>
        <w:jc w:val="both"/>
        <w:rPr>
          <w:sz w:val="24"/>
          <w:szCs w:val="24"/>
        </w:rPr>
      </w:pPr>
      <w:r w:rsidRPr="006E3117">
        <w:rPr>
          <w:rStyle w:val="3104"/>
          <w:rFonts w:ascii="Times New Roman" w:hAnsi="Times New Roman"/>
          <w:sz w:val="24"/>
          <w:szCs w:val="24"/>
        </w:rPr>
        <w:t xml:space="preserve">Общая балансовая стоимость движимого имущества </w:t>
      </w:r>
      <w:r w:rsidRPr="006E3117">
        <w:rPr>
          <w:rStyle w:val="310"/>
          <w:rFonts w:ascii="Times New Roman" w:hAnsi="Times New Roman"/>
          <w:b w:val="0"/>
          <w:bCs w:val="0"/>
          <w:sz w:val="24"/>
          <w:szCs w:val="24"/>
        </w:rPr>
        <w:t>на 01 января 201</w:t>
      </w:r>
      <w:r>
        <w:rPr>
          <w:rStyle w:val="310"/>
          <w:rFonts w:ascii="Times New Roman" w:hAnsi="Times New Roman"/>
          <w:b w:val="0"/>
          <w:bCs w:val="0"/>
          <w:sz w:val="24"/>
          <w:szCs w:val="24"/>
        </w:rPr>
        <w:t>7</w:t>
      </w:r>
      <w:r w:rsidRPr="006E3117">
        <w:rPr>
          <w:rStyle w:val="310"/>
          <w:rFonts w:ascii="Times New Roman" w:hAnsi="Times New Roman"/>
          <w:b w:val="0"/>
          <w:bCs w:val="0"/>
          <w:sz w:val="24"/>
          <w:szCs w:val="24"/>
        </w:rPr>
        <w:t xml:space="preserve"> года составляет </w:t>
      </w:r>
      <w:r>
        <w:rPr>
          <w:rFonts w:ascii="Times New Roman" w:hAnsi="Times New Roman"/>
          <w:sz w:val="24"/>
          <w:szCs w:val="24"/>
        </w:rPr>
        <w:t>256378,00</w:t>
      </w:r>
      <w:r w:rsidRPr="006E3117">
        <w:rPr>
          <w:rFonts w:ascii="Times New Roman" w:hAnsi="Times New Roman"/>
          <w:sz w:val="24"/>
          <w:szCs w:val="24"/>
        </w:rPr>
        <w:t xml:space="preserve"> руб. в том числе:</w:t>
      </w:r>
    </w:p>
    <w:p w:rsidR="00C36658" w:rsidRPr="006E3117" w:rsidRDefault="00C36658" w:rsidP="006E3117">
      <w:pPr>
        <w:numPr>
          <w:ilvl w:val="0"/>
          <w:numId w:val="2"/>
        </w:numPr>
        <w:spacing w:before="100" w:beforeAutospacing="1" w:after="0" w:line="240" w:lineRule="auto"/>
        <w:ind w:hanging="720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6E3117">
        <w:rPr>
          <w:rStyle w:val="3104"/>
          <w:rFonts w:ascii="Times New Roman" w:hAnsi="Times New Roman"/>
          <w:sz w:val="24"/>
          <w:szCs w:val="24"/>
        </w:rPr>
        <w:t xml:space="preserve">стоимость особо ценного движимого имущества - </w:t>
      </w:r>
      <w:r w:rsidRPr="006E3117">
        <w:rPr>
          <w:rFonts w:ascii="Times New Roman" w:hAnsi="Times New Roman"/>
          <w:sz w:val="24"/>
          <w:szCs w:val="24"/>
        </w:rPr>
        <w:t>0 руб.</w:t>
      </w:r>
    </w:p>
    <w:p w:rsidR="00C36658" w:rsidRDefault="00C36658" w:rsidP="006E3117">
      <w:pPr>
        <w:pStyle w:val="22"/>
        <w:shd w:val="clear" w:color="auto" w:fill="auto"/>
        <w:spacing w:line="210" w:lineRule="exact"/>
        <w:rPr>
          <w:b/>
          <w:sz w:val="24"/>
          <w:szCs w:val="24"/>
        </w:rPr>
      </w:pPr>
    </w:p>
    <w:p w:rsidR="00C36658" w:rsidRPr="009729FE" w:rsidRDefault="00C36658" w:rsidP="009729FE">
      <w:pPr>
        <w:pStyle w:val="ConsPlusNonformat"/>
        <w:jc w:val="center"/>
        <w:rPr>
          <w:rFonts w:ascii="Times New Roman" w:hAnsi="Times New Roman" w:cs="Times New Roman"/>
        </w:rPr>
      </w:pPr>
      <w:r w:rsidRPr="009729FE">
        <w:rPr>
          <w:rFonts w:ascii="Times New Roman" w:hAnsi="Times New Roman" w:cs="Times New Roman"/>
        </w:rPr>
        <w:t>Показатели финансового состояния учреждения (подразделения)</w:t>
      </w:r>
    </w:p>
    <w:p w:rsidR="00C36658" w:rsidRPr="009729FE" w:rsidRDefault="00C36658" w:rsidP="009729FE">
      <w:pPr>
        <w:pStyle w:val="ConsPlusNonformat"/>
        <w:jc w:val="center"/>
        <w:rPr>
          <w:rFonts w:ascii="Times New Roman" w:hAnsi="Times New Roman" w:cs="Times New Roman"/>
        </w:rPr>
      </w:pPr>
      <w:r w:rsidRPr="009729FE">
        <w:rPr>
          <w:rFonts w:ascii="Times New Roman" w:hAnsi="Times New Roman" w:cs="Times New Roman"/>
        </w:rPr>
        <w:t xml:space="preserve">на _______1 января_____ </w:t>
      </w:r>
      <w:smartTag w:uri="urn:schemas-microsoft-com:office:smarttags" w:element="metricconverter">
        <w:smartTagPr>
          <w:attr w:name="ProductID" w:val="2017 г"/>
        </w:smartTagPr>
        <w:r w:rsidRPr="009729FE">
          <w:rPr>
            <w:rFonts w:ascii="Times New Roman" w:hAnsi="Times New Roman" w:cs="Times New Roman"/>
          </w:rPr>
          <w:t>2017 г</w:t>
        </w:r>
      </w:smartTag>
      <w:r w:rsidRPr="009729FE">
        <w:rPr>
          <w:rFonts w:ascii="Times New Roman" w:hAnsi="Times New Roman" w:cs="Times New Roman"/>
        </w:rPr>
        <w:t>.</w:t>
      </w:r>
    </w:p>
    <w:p w:rsidR="00C36658" w:rsidRPr="009729FE" w:rsidRDefault="00C36658" w:rsidP="009729FE">
      <w:pPr>
        <w:pStyle w:val="ConsPlusNonformat"/>
        <w:jc w:val="center"/>
        <w:rPr>
          <w:rFonts w:ascii="Times New Roman" w:hAnsi="Times New Roman" w:cs="Times New Roman"/>
        </w:rPr>
      </w:pPr>
      <w:r w:rsidRPr="009729FE">
        <w:rPr>
          <w:rFonts w:ascii="Times New Roman" w:hAnsi="Times New Roman" w:cs="Times New Roman"/>
        </w:rPr>
        <w:t>(последнюю отчетную дату)</w:t>
      </w:r>
    </w:p>
    <w:p w:rsidR="00C36658" w:rsidRPr="009729FE" w:rsidRDefault="00C36658" w:rsidP="009729FE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56"/>
        <w:gridCol w:w="6803"/>
        <w:gridCol w:w="2211"/>
      </w:tblGrid>
      <w:tr w:rsidR="00C36658" w:rsidRPr="009729FE" w:rsidTr="004C194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729FE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729FE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729FE">
              <w:rPr>
                <w:rFonts w:ascii="Times New Roman" w:hAnsi="Times New Roman" w:cs="Times New Roman"/>
              </w:rPr>
              <w:t>Сумма, тыс. руб.</w:t>
            </w:r>
          </w:p>
        </w:tc>
      </w:tr>
      <w:tr w:rsidR="00C36658" w:rsidRPr="009729FE" w:rsidTr="004C194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729F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729F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729FE">
              <w:rPr>
                <w:rFonts w:ascii="Times New Roman" w:hAnsi="Times New Roman" w:cs="Times New Roman"/>
              </w:rPr>
              <w:t>3</w:t>
            </w:r>
          </w:p>
        </w:tc>
      </w:tr>
      <w:tr w:rsidR="00C36658" w:rsidRPr="009729FE" w:rsidTr="004C194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 w:rsidRPr="009729FE">
              <w:rPr>
                <w:rFonts w:ascii="Times New Roman" w:hAnsi="Times New Roman" w:cs="Times New Roman"/>
              </w:rPr>
              <w:t>Нефинансовые активы, всего: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729FE">
              <w:rPr>
                <w:rFonts w:ascii="Times New Roman" w:hAnsi="Times New Roman" w:cs="Times New Roman"/>
              </w:rPr>
              <w:t>1611234,16</w:t>
            </w:r>
          </w:p>
        </w:tc>
      </w:tr>
      <w:tr w:rsidR="00C36658" w:rsidRPr="009729FE" w:rsidTr="004C194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9729FE">
              <w:rPr>
                <w:rFonts w:ascii="Times New Roman" w:hAnsi="Times New Roman" w:cs="Times New Roman"/>
              </w:rPr>
              <w:t>из них:</w:t>
            </w:r>
          </w:p>
          <w:p w:rsidR="00C36658" w:rsidRPr="009729FE" w:rsidRDefault="00C36658" w:rsidP="004C1941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9729FE">
              <w:rPr>
                <w:rFonts w:ascii="Times New Roman" w:hAnsi="Times New Roman" w:cs="Times New Roman"/>
              </w:rPr>
              <w:t>недвижимое имущество, всего: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36658" w:rsidRPr="009729FE" w:rsidTr="004C194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9729FE">
              <w:rPr>
                <w:rFonts w:ascii="Times New Roman" w:hAnsi="Times New Roman" w:cs="Times New Roman"/>
              </w:rPr>
              <w:t>в том числе:</w:t>
            </w:r>
          </w:p>
          <w:p w:rsidR="00C36658" w:rsidRPr="009729FE" w:rsidRDefault="00C36658" w:rsidP="004C1941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9729FE">
              <w:rPr>
                <w:rFonts w:ascii="Times New Roman" w:hAnsi="Times New Roman" w:cs="Times New Roman"/>
              </w:rPr>
              <w:t>остаточная стоимость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729FE">
              <w:rPr>
                <w:rFonts w:ascii="Times New Roman" w:hAnsi="Times New Roman" w:cs="Times New Roman"/>
              </w:rPr>
              <w:t>1354856,16</w:t>
            </w:r>
          </w:p>
        </w:tc>
      </w:tr>
      <w:tr w:rsidR="00C36658" w:rsidRPr="009729FE" w:rsidTr="004C194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ind w:left="424"/>
              <w:rPr>
                <w:rFonts w:ascii="Times New Roman" w:hAnsi="Times New Roman" w:cs="Times New Roman"/>
              </w:rPr>
            </w:pPr>
            <w:r w:rsidRPr="009729FE">
              <w:rPr>
                <w:rFonts w:ascii="Times New Roman" w:hAnsi="Times New Roman" w:cs="Times New Roman"/>
              </w:rPr>
              <w:t>особо ценное движимое имущество, всего: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36658" w:rsidRPr="009729FE" w:rsidTr="004C194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9729FE">
              <w:rPr>
                <w:rFonts w:ascii="Times New Roman" w:hAnsi="Times New Roman" w:cs="Times New Roman"/>
              </w:rPr>
              <w:t>в том числе:</w:t>
            </w:r>
          </w:p>
          <w:p w:rsidR="00C36658" w:rsidRPr="009729FE" w:rsidRDefault="00C36658" w:rsidP="004C1941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9729FE">
              <w:rPr>
                <w:rFonts w:ascii="Times New Roman" w:hAnsi="Times New Roman" w:cs="Times New Roman"/>
              </w:rPr>
              <w:t>остаточная стоимость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36658" w:rsidRPr="009729FE" w:rsidTr="004C194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 w:rsidRPr="009729FE">
              <w:rPr>
                <w:rFonts w:ascii="Times New Roman" w:hAnsi="Times New Roman" w:cs="Times New Roman"/>
              </w:rPr>
              <w:t>Финансовые активы, всего: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36658" w:rsidRPr="009729FE" w:rsidTr="004C194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9729FE">
              <w:rPr>
                <w:rFonts w:ascii="Times New Roman" w:hAnsi="Times New Roman" w:cs="Times New Roman"/>
              </w:rPr>
              <w:t>из них:</w:t>
            </w:r>
          </w:p>
          <w:p w:rsidR="00C36658" w:rsidRPr="009729FE" w:rsidRDefault="00C36658" w:rsidP="004C1941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9729FE">
              <w:rPr>
                <w:rFonts w:ascii="Times New Roman" w:hAnsi="Times New Roman" w:cs="Times New Roman"/>
              </w:rPr>
              <w:t>денежные средства учреждения, всего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36658" w:rsidRPr="009729FE" w:rsidTr="004C194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ind w:left="850"/>
              <w:rPr>
                <w:rFonts w:ascii="Times New Roman" w:hAnsi="Times New Roman" w:cs="Times New Roman"/>
              </w:rPr>
            </w:pPr>
            <w:r w:rsidRPr="009729FE">
              <w:rPr>
                <w:rFonts w:ascii="Times New Roman" w:hAnsi="Times New Roman" w:cs="Times New Roman"/>
              </w:rPr>
              <w:t>в том числе:</w:t>
            </w:r>
          </w:p>
          <w:p w:rsidR="00C36658" w:rsidRPr="009729FE" w:rsidRDefault="00C36658" w:rsidP="004C1941">
            <w:pPr>
              <w:pStyle w:val="ConsPlusNormal"/>
              <w:ind w:left="850"/>
              <w:rPr>
                <w:rFonts w:ascii="Times New Roman" w:hAnsi="Times New Roman" w:cs="Times New Roman"/>
              </w:rPr>
            </w:pPr>
            <w:r w:rsidRPr="009729FE">
              <w:rPr>
                <w:rFonts w:ascii="Times New Roman" w:hAnsi="Times New Roman" w:cs="Times New Roman"/>
              </w:rPr>
              <w:t>денежные средства учреждения на счетах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36658" w:rsidRPr="009729FE" w:rsidTr="004C194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36658" w:rsidRPr="009729FE" w:rsidTr="004C194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ind w:left="850"/>
              <w:rPr>
                <w:rFonts w:ascii="Times New Roman" w:hAnsi="Times New Roman" w:cs="Times New Roman"/>
              </w:rPr>
            </w:pPr>
            <w:r w:rsidRPr="009729FE">
              <w:rPr>
                <w:rFonts w:ascii="Times New Roman" w:hAnsi="Times New Roman" w:cs="Times New Roman"/>
              </w:rPr>
              <w:t>денежные средства учреждения, размещенные на депозиты в кредитной организации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36658" w:rsidRPr="009729FE" w:rsidTr="004C194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9729FE">
              <w:rPr>
                <w:rFonts w:ascii="Times New Roman" w:hAnsi="Times New Roman" w:cs="Times New Roman"/>
              </w:rPr>
              <w:t>иные финансовые инструменты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36658" w:rsidRPr="009729FE" w:rsidTr="004C194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9729FE">
              <w:rPr>
                <w:rFonts w:ascii="Times New Roman" w:hAnsi="Times New Roman" w:cs="Times New Roman"/>
              </w:rPr>
              <w:t>дебиторская задолженность по доходам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36658" w:rsidRPr="009729FE" w:rsidTr="004C194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9729FE">
              <w:rPr>
                <w:rFonts w:ascii="Times New Roman" w:hAnsi="Times New Roman" w:cs="Times New Roman"/>
              </w:rPr>
              <w:t>дебиторская задолженность по расходам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 w:rsidRPr="009729FE">
              <w:rPr>
                <w:rFonts w:ascii="Times New Roman" w:hAnsi="Times New Roman" w:cs="Times New Roman"/>
              </w:rPr>
              <w:t>3669,96</w:t>
            </w:r>
          </w:p>
        </w:tc>
      </w:tr>
      <w:tr w:rsidR="00C36658" w:rsidRPr="009729FE" w:rsidTr="004C194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 w:rsidRPr="009729FE">
              <w:rPr>
                <w:rFonts w:ascii="Times New Roman" w:hAnsi="Times New Roman" w:cs="Times New Roman"/>
              </w:rPr>
              <w:t>Обязательства, всего: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36658" w:rsidRPr="009729FE" w:rsidTr="004C194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9729FE">
              <w:rPr>
                <w:rFonts w:ascii="Times New Roman" w:hAnsi="Times New Roman" w:cs="Times New Roman"/>
              </w:rPr>
              <w:t>из них:</w:t>
            </w:r>
          </w:p>
          <w:p w:rsidR="00C36658" w:rsidRPr="009729FE" w:rsidRDefault="00C36658" w:rsidP="004C1941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9729FE">
              <w:rPr>
                <w:rFonts w:ascii="Times New Roman" w:hAnsi="Times New Roman" w:cs="Times New Roman"/>
              </w:rPr>
              <w:t>долговые обязательства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36658" w:rsidRPr="009729FE" w:rsidTr="004C194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9729FE">
              <w:rPr>
                <w:rFonts w:ascii="Times New Roman" w:hAnsi="Times New Roman" w:cs="Times New Roman"/>
              </w:rPr>
              <w:t>кредиторская задолженность: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 w:rsidRPr="009729FE">
              <w:rPr>
                <w:rFonts w:ascii="Times New Roman" w:hAnsi="Times New Roman" w:cs="Times New Roman"/>
              </w:rPr>
              <w:t>3424,38</w:t>
            </w:r>
          </w:p>
        </w:tc>
      </w:tr>
      <w:tr w:rsidR="00C36658" w:rsidRPr="009729FE" w:rsidTr="004C194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9729FE">
              <w:rPr>
                <w:rFonts w:ascii="Times New Roman" w:hAnsi="Times New Roman" w:cs="Times New Roman"/>
              </w:rPr>
              <w:t>в том числе:</w:t>
            </w:r>
          </w:p>
          <w:p w:rsidR="00C36658" w:rsidRPr="009729FE" w:rsidRDefault="00C36658" w:rsidP="004C1941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9729FE">
              <w:rPr>
                <w:rFonts w:ascii="Times New Roman" w:hAnsi="Times New Roman" w:cs="Times New Roman"/>
              </w:rPr>
              <w:t>просроченная кредиторская задолженность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9729FE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C36658" w:rsidRPr="009729FE" w:rsidRDefault="00C36658" w:rsidP="009729FE">
      <w:pPr>
        <w:pStyle w:val="ConsPlusNormal"/>
        <w:jc w:val="both"/>
        <w:rPr>
          <w:rFonts w:ascii="Times New Roman" w:hAnsi="Times New Roman" w:cs="Times New Roman"/>
        </w:rPr>
      </w:pPr>
    </w:p>
    <w:p w:rsidR="00C36658" w:rsidRPr="009729FE" w:rsidRDefault="00C36658" w:rsidP="009729FE">
      <w:pPr>
        <w:pStyle w:val="ConsPlusNormal"/>
        <w:jc w:val="both"/>
        <w:rPr>
          <w:rFonts w:ascii="Times New Roman" w:hAnsi="Times New Roman" w:cs="Times New Roman"/>
        </w:rPr>
      </w:pPr>
    </w:p>
    <w:p w:rsidR="00C36658" w:rsidRPr="009729FE" w:rsidRDefault="00C36658" w:rsidP="009729FE">
      <w:pPr>
        <w:pStyle w:val="ConsPlusNormal"/>
        <w:jc w:val="both"/>
        <w:rPr>
          <w:rFonts w:ascii="Times New Roman" w:hAnsi="Times New Roman" w:cs="Times New Roman"/>
        </w:rPr>
      </w:pPr>
    </w:p>
    <w:p w:rsidR="00C36658" w:rsidRPr="009729FE" w:rsidRDefault="00C36658" w:rsidP="009729FE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</w:rPr>
      </w:pPr>
    </w:p>
    <w:p w:rsidR="00C36658" w:rsidRPr="009729FE" w:rsidRDefault="00C36658" w:rsidP="009729FE">
      <w:pPr>
        <w:pStyle w:val="ConsPlusNormal"/>
        <w:ind w:firstLine="540"/>
        <w:jc w:val="both"/>
        <w:rPr>
          <w:rFonts w:ascii="Times New Roman" w:hAnsi="Times New Roman" w:cs="Times New Roman"/>
        </w:rPr>
        <w:sectPr w:rsidR="00C36658" w:rsidRPr="009729FE" w:rsidSect="004B3D4C">
          <w:pgSz w:w="11906" w:h="16838"/>
          <w:pgMar w:top="720" w:right="567" w:bottom="1440" w:left="1134" w:header="0" w:footer="550" w:gutter="0"/>
          <w:cols w:space="720"/>
          <w:noEndnote/>
        </w:sectPr>
      </w:pPr>
    </w:p>
    <w:p w:rsidR="00C36658" w:rsidRPr="004B3D4C" w:rsidRDefault="00C36658" w:rsidP="009729FE">
      <w:pPr>
        <w:pStyle w:val="ConsPlusNormal"/>
        <w:jc w:val="right"/>
        <w:rPr>
          <w:rFonts w:ascii="Times New Roman" w:hAnsi="Times New Roman" w:cs="Times New Roman"/>
        </w:rPr>
      </w:pPr>
      <w:r w:rsidRPr="004B3D4C">
        <w:rPr>
          <w:rFonts w:ascii="Times New Roman" w:hAnsi="Times New Roman" w:cs="Times New Roman"/>
        </w:rPr>
        <w:t>Таблица 2</w:t>
      </w:r>
    </w:p>
    <w:p w:rsidR="00C36658" w:rsidRPr="004B3D4C" w:rsidRDefault="00C36658" w:rsidP="009729FE">
      <w:pPr>
        <w:pStyle w:val="ConsPlusNormal"/>
        <w:jc w:val="center"/>
        <w:rPr>
          <w:rFonts w:ascii="Times New Roman" w:hAnsi="Times New Roman" w:cs="Times New Roman"/>
        </w:rPr>
      </w:pPr>
      <w:bookmarkStart w:id="3" w:name="Par175"/>
      <w:bookmarkEnd w:id="3"/>
      <w:r w:rsidRPr="004B3D4C">
        <w:rPr>
          <w:rFonts w:ascii="Times New Roman" w:hAnsi="Times New Roman" w:cs="Times New Roman"/>
        </w:rPr>
        <w:t>Показатели по поступлениям</w:t>
      </w:r>
    </w:p>
    <w:p w:rsidR="00C36658" w:rsidRPr="004B3D4C" w:rsidRDefault="00C36658" w:rsidP="009729FE">
      <w:pPr>
        <w:pStyle w:val="ConsPlusNormal"/>
        <w:jc w:val="center"/>
        <w:rPr>
          <w:rFonts w:ascii="Times New Roman" w:hAnsi="Times New Roman" w:cs="Times New Roman"/>
        </w:rPr>
      </w:pPr>
      <w:r w:rsidRPr="004B3D4C">
        <w:rPr>
          <w:rFonts w:ascii="Times New Roman" w:hAnsi="Times New Roman" w:cs="Times New Roman"/>
        </w:rPr>
        <w:t>и выплатам учреждения (подразделения)</w:t>
      </w:r>
    </w:p>
    <w:p w:rsidR="00C36658" w:rsidRPr="004B3D4C" w:rsidRDefault="00C36658" w:rsidP="009729FE">
      <w:pPr>
        <w:pStyle w:val="ConsPlusNormal"/>
        <w:jc w:val="center"/>
        <w:rPr>
          <w:rFonts w:ascii="Times New Roman" w:hAnsi="Times New Roman" w:cs="Times New Roman"/>
        </w:rPr>
      </w:pPr>
      <w:r w:rsidRPr="004B3D4C">
        <w:rPr>
          <w:rFonts w:ascii="Times New Roman" w:hAnsi="Times New Roman" w:cs="Times New Roman"/>
        </w:rPr>
        <w:t>на ____</w:t>
      </w:r>
      <w:r>
        <w:rPr>
          <w:rFonts w:ascii="Times New Roman" w:hAnsi="Times New Roman" w:cs="Times New Roman"/>
        </w:rPr>
        <w:t>1 января</w:t>
      </w:r>
      <w:r w:rsidRPr="004B3D4C">
        <w:rPr>
          <w:rFonts w:ascii="Times New Roman" w:hAnsi="Times New Roman" w:cs="Times New Roman"/>
        </w:rPr>
        <w:t xml:space="preserve">____ </w:t>
      </w:r>
      <w:smartTag w:uri="urn:schemas-microsoft-com:office:smarttags" w:element="metricconverter">
        <w:smartTagPr>
          <w:attr w:name="ProductID" w:val="2017 г"/>
        </w:smartTagPr>
        <w:r w:rsidRPr="004B3D4C">
          <w:rPr>
            <w:rFonts w:ascii="Times New Roman" w:hAnsi="Times New Roman" w:cs="Times New Roman"/>
          </w:rPr>
          <w:t>20</w:t>
        </w:r>
        <w:r>
          <w:rPr>
            <w:rFonts w:ascii="Times New Roman" w:hAnsi="Times New Roman" w:cs="Times New Roman"/>
          </w:rPr>
          <w:t>17</w:t>
        </w:r>
        <w:r w:rsidRPr="004B3D4C">
          <w:rPr>
            <w:rFonts w:ascii="Times New Roman" w:hAnsi="Times New Roman" w:cs="Times New Roman"/>
          </w:rPr>
          <w:t xml:space="preserve"> г</w:t>
        </w:r>
      </w:smartTag>
      <w:r w:rsidRPr="004B3D4C">
        <w:rPr>
          <w:rFonts w:ascii="Times New Roman" w:hAnsi="Times New Roman" w:cs="Times New Roman"/>
        </w:rPr>
        <w:t>.</w:t>
      </w:r>
    </w:p>
    <w:p w:rsidR="00C36658" w:rsidRPr="004B3D4C" w:rsidRDefault="00C36658" w:rsidP="009729FE">
      <w:pPr>
        <w:pStyle w:val="ConsPlusNormal"/>
        <w:jc w:val="center"/>
        <w:rPr>
          <w:rFonts w:ascii="Times New Roman" w:hAnsi="Times New Roman" w:cs="Times New Roman"/>
        </w:rPr>
      </w:pPr>
      <w:r w:rsidRPr="004B3D4C">
        <w:rPr>
          <w:rFonts w:ascii="Times New Roman" w:hAnsi="Times New Roman" w:cs="Times New Roman"/>
        </w:rPr>
        <w:t>(в ред. Приказа Минфина России от 29.08.2016 N 142н)</w:t>
      </w:r>
    </w:p>
    <w:p w:rsidR="00C36658" w:rsidRPr="004B3D4C" w:rsidRDefault="00C36658" w:rsidP="009729FE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77"/>
        <w:gridCol w:w="650"/>
        <w:gridCol w:w="984"/>
        <w:gridCol w:w="1134"/>
        <w:gridCol w:w="1523"/>
        <w:gridCol w:w="1531"/>
        <w:gridCol w:w="1950"/>
        <w:gridCol w:w="981"/>
        <w:gridCol w:w="1016"/>
        <w:gridCol w:w="738"/>
        <w:gridCol w:w="877"/>
      </w:tblGrid>
      <w:tr w:rsidR="00C36658" w:rsidRPr="004B3D4C" w:rsidTr="00C27798">
        <w:tc>
          <w:tcPr>
            <w:tcW w:w="247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Код по бюджетной классификации Российской Федерации</w:t>
            </w:r>
          </w:p>
        </w:tc>
        <w:tc>
          <w:tcPr>
            <w:tcW w:w="97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Объем финансового обеспечения, руб. (с точностью до двух знаков после запятой - 0,00)</w:t>
            </w:r>
          </w:p>
        </w:tc>
      </w:tr>
      <w:tr w:rsidR="00C36658" w:rsidRPr="004B3D4C" w:rsidTr="00C27798">
        <w:tc>
          <w:tcPr>
            <w:tcW w:w="247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86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в том числе:</w:t>
            </w:r>
          </w:p>
        </w:tc>
      </w:tr>
      <w:tr w:rsidR="00C36658" w:rsidRPr="004B3D4C" w:rsidTr="00C27798">
        <w:tc>
          <w:tcPr>
            <w:tcW w:w="247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субсидии на финансовое обеспечение выполнения государственного (муниципального) задания из федерального бюджета, бюджета субъекта Российской Федерации (местного бюджета)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субсидии на финансовое обеспечение выполнения государственного задания из бюджета Федерального фонда обязательного медицинского страхования</w:t>
            </w:r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субсидии, предоставляемые в соответствии с абзацем вторым пункта 1 статьи 78.1 Бюджетного кодекса Российской Федерации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субсидии на осуществление капитальных вложений</w:t>
            </w:r>
          </w:p>
        </w:tc>
        <w:tc>
          <w:tcPr>
            <w:tcW w:w="1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средства обязательного медицинского страхования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поступления от оказания услуг (выполнения работ) на платной основе и от иной приносящей доход деятельности</w:t>
            </w:r>
          </w:p>
        </w:tc>
      </w:tr>
      <w:tr w:rsidR="00C36658" w:rsidRPr="004B3D4C" w:rsidTr="00C27798">
        <w:tc>
          <w:tcPr>
            <w:tcW w:w="247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из них гранты</w:t>
            </w:r>
          </w:p>
        </w:tc>
      </w:tr>
      <w:tr w:rsidR="00C36658" w:rsidRPr="004B3D4C" w:rsidTr="00C2779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10</w:t>
            </w:r>
          </w:p>
        </w:tc>
      </w:tr>
      <w:tr w:rsidR="00C36658" w:rsidRPr="004B3D4C" w:rsidTr="00C2779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Поступления от доходов, всего: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C27798">
            <w:pPr>
              <w:pStyle w:val="ConsPlusNormal"/>
              <w:ind w:right="-2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2170900,00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2170900,00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C2779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bookmarkStart w:id="4" w:name="Par216"/>
            <w:bookmarkEnd w:id="4"/>
            <w:r w:rsidRPr="004B3D4C">
              <w:rPr>
                <w:rFonts w:ascii="Times New Roman" w:hAnsi="Times New Roman" w:cs="Times New Roman"/>
              </w:rPr>
              <w:t>в том числе:</w:t>
            </w:r>
          </w:p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доходы от собственности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</w:tr>
      <w:tr w:rsidR="00C36658" w:rsidRPr="004B3D4C" w:rsidTr="00C2779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C2779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bookmarkStart w:id="5" w:name="Par239"/>
            <w:bookmarkEnd w:id="5"/>
            <w:r w:rsidRPr="004B3D4C">
              <w:rPr>
                <w:rFonts w:ascii="Times New Roman" w:hAnsi="Times New Roman" w:cs="Times New Roman"/>
              </w:rPr>
              <w:t>доходы от оказания услуг, работ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C2779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C2779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доходы от штрафов, пеней, иных сумм принудительного изъятия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</w:tr>
      <w:tr w:rsidR="00C36658" w:rsidRPr="004B3D4C" w:rsidTr="00C2779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безвозмездные поступления от наднациональных организаций, правительств иностранных государств, международных финансовых организаций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</w:tr>
      <w:tr w:rsidR="00C36658" w:rsidRPr="004B3D4C" w:rsidTr="00C2779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иные субсидии, предоставленные из бюджета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</w:tr>
      <w:tr w:rsidR="00C36658" w:rsidRPr="004B3D4C" w:rsidTr="00C2779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прочие доходы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C2779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bookmarkStart w:id="6" w:name="Par305"/>
            <w:bookmarkEnd w:id="6"/>
            <w:r w:rsidRPr="004B3D4C">
              <w:rPr>
                <w:rFonts w:ascii="Times New Roman" w:hAnsi="Times New Roman" w:cs="Times New Roman"/>
              </w:rPr>
              <w:t>доходы от операций с активами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</w:tr>
      <w:tr w:rsidR="00C36658" w:rsidRPr="004B3D4C" w:rsidTr="00C2779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C2779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Выплаты по расходам, всего: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2170900,00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2170900,00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C2779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bookmarkStart w:id="7" w:name="Par338"/>
            <w:bookmarkEnd w:id="7"/>
            <w:r w:rsidRPr="004B3D4C">
              <w:rPr>
                <w:rFonts w:ascii="Times New Roman" w:hAnsi="Times New Roman" w:cs="Times New Roman"/>
              </w:rPr>
              <w:t>в том числе на: выплаты персоналу всего: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1338362,10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1338362,10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C2779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из них:</w:t>
            </w:r>
          </w:p>
          <w:p w:rsidR="00C36658" w:rsidRPr="004B3D4C" w:rsidRDefault="00C36658" w:rsidP="004C1941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оплата труда и начисления на выплаты по оплате труда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211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1338362,10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1338362,10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C2779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C2779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bookmarkStart w:id="8" w:name="Par372"/>
            <w:bookmarkEnd w:id="8"/>
            <w:r w:rsidRPr="004B3D4C">
              <w:rPr>
                <w:rFonts w:ascii="Times New Roman" w:hAnsi="Times New Roman" w:cs="Times New Roman"/>
              </w:rPr>
              <w:t>социальные и иные выплаты населению, всего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C2779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C2779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bookmarkStart w:id="9" w:name="Par394"/>
            <w:bookmarkEnd w:id="9"/>
            <w:r w:rsidRPr="004B3D4C">
              <w:rPr>
                <w:rFonts w:ascii="Times New Roman" w:hAnsi="Times New Roman" w:cs="Times New Roman"/>
              </w:rPr>
              <w:t>уплату налогов, сборов и иных платежей, всего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C2779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C2779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bookmarkStart w:id="10" w:name="Par416"/>
            <w:bookmarkEnd w:id="10"/>
            <w:r w:rsidRPr="004B3D4C">
              <w:rPr>
                <w:rFonts w:ascii="Times New Roman" w:hAnsi="Times New Roman" w:cs="Times New Roman"/>
              </w:rPr>
              <w:t>безвозмездные</w:t>
            </w:r>
          </w:p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перечисления</w:t>
            </w:r>
          </w:p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организациям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C2779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C2779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bookmarkStart w:id="11" w:name="Par440"/>
            <w:bookmarkEnd w:id="11"/>
            <w:r w:rsidRPr="004B3D4C">
              <w:rPr>
                <w:rFonts w:ascii="Times New Roman" w:hAnsi="Times New Roman" w:cs="Times New Roman"/>
              </w:rPr>
              <w:t>прочие расходы (кроме расходов на закупку товаров, работ, услуг)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C2779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bookmarkStart w:id="12" w:name="Par451"/>
            <w:bookmarkEnd w:id="12"/>
            <w:r w:rsidRPr="004B3D4C">
              <w:rPr>
                <w:rFonts w:ascii="Times New Roman" w:hAnsi="Times New Roman" w:cs="Times New Roman"/>
              </w:rPr>
              <w:t>расходы на закупку товаров, работ, услуг, всего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260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832537,90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832537,90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C2779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C2779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C2779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bookmarkStart w:id="13" w:name="Par484"/>
            <w:bookmarkEnd w:id="13"/>
            <w:r w:rsidRPr="004B3D4C">
              <w:rPr>
                <w:rFonts w:ascii="Times New Roman" w:hAnsi="Times New Roman" w:cs="Times New Roman"/>
              </w:rPr>
              <w:t>Поступление финансовых активов, всего: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C2779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из них:</w:t>
            </w:r>
          </w:p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увеличение остатков средств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C2779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прочие поступления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C2779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Выбытие финансовых активов, всего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C2779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Из них:</w:t>
            </w:r>
          </w:p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уменьшение остатков средств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410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C2779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bookmarkStart w:id="14" w:name="Par541"/>
            <w:bookmarkEnd w:id="14"/>
            <w:r w:rsidRPr="004B3D4C">
              <w:rPr>
                <w:rFonts w:ascii="Times New Roman" w:hAnsi="Times New Roman" w:cs="Times New Roman"/>
              </w:rPr>
              <w:t>прочие выбытия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420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C2779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bookmarkStart w:id="15" w:name="Par552"/>
            <w:bookmarkEnd w:id="15"/>
            <w:r w:rsidRPr="004B3D4C">
              <w:rPr>
                <w:rFonts w:ascii="Times New Roman" w:hAnsi="Times New Roman" w:cs="Times New Roman"/>
              </w:rPr>
              <w:t>Остаток средств на начало года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C27798">
        <w:tc>
          <w:tcPr>
            <w:tcW w:w="2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bookmarkStart w:id="16" w:name="Par563"/>
            <w:bookmarkEnd w:id="16"/>
            <w:r w:rsidRPr="004B3D4C">
              <w:rPr>
                <w:rFonts w:ascii="Times New Roman" w:hAnsi="Times New Roman" w:cs="Times New Roman"/>
              </w:rPr>
              <w:t>Остаток средств на конец года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C36658" w:rsidRPr="004B3D4C" w:rsidRDefault="00C36658" w:rsidP="009729FE">
      <w:pPr>
        <w:pStyle w:val="ConsPlusNormal"/>
        <w:jc w:val="both"/>
        <w:rPr>
          <w:rFonts w:ascii="Times New Roman" w:hAnsi="Times New Roman" w:cs="Times New Roman"/>
        </w:rPr>
      </w:pPr>
    </w:p>
    <w:p w:rsidR="00C36658" w:rsidRPr="004B3D4C" w:rsidRDefault="00C36658" w:rsidP="009729FE">
      <w:pPr>
        <w:pStyle w:val="ConsPlusNormal"/>
        <w:jc w:val="right"/>
        <w:rPr>
          <w:rFonts w:ascii="Times New Roman" w:hAnsi="Times New Roman" w:cs="Times New Roman"/>
        </w:rPr>
      </w:pPr>
      <w:r w:rsidRPr="004B3D4C">
        <w:rPr>
          <w:rFonts w:ascii="Times New Roman" w:hAnsi="Times New Roman" w:cs="Times New Roman"/>
        </w:rPr>
        <w:t>Таблица 2.1</w:t>
      </w:r>
    </w:p>
    <w:p w:rsidR="00C36658" w:rsidRPr="004B3D4C" w:rsidRDefault="00C36658" w:rsidP="009729FE">
      <w:pPr>
        <w:pStyle w:val="ConsPlusNormal"/>
        <w:jc w:val="both"/>
        <w:rPr>
          <w:rFonts w:ascii="Times New Roman" w:hAnsi="Times New Roman" w:cs="Times New Roman"/>
        </w:rPr>
      </w:pPr>
    </w:p>
    <w:p w:rsidR="00C36658" w:rsidRDefault="00C36658" w:rsidP="009729FE">
      <w:pPr>
        <w:pStyle w:val="ConsPlusNormal"/>
        <w:jc w:val="center"/>
        <w:rPr>
          <w:rFonts w:ascii="Times New Roman" w:hAnsi="Times New Roman" w:cs="Times New Roman"/>
        </w:rPr>
      </w:pPr>
      <w:bookmarkStart w:id="17" w:name="Par579"/>
      <w:bookmarkEnd w:id="17"/>
    </w:p>
    <w:p w:rsidR="00C36658" w:rsidRDefault="00C36658" w:rsidP="009729FE">
      <w:pPr>
        <w:pStyle w:val="ConsPlusNormal"/>
        <w:jc w:val="center"/>
        <w:rPr>
          <w:rFonts w:ascii="Times New Roman" w:hAnsi="Times New Roman" w:cs="Times New Roman"/>
        </w:rPr>
      </w:pPr>
    </w:p>
    <w:p w:rsidR="00C36658" w:rsidRDefault="00C36658" w:rsidP="009729FE">
      <w:pPr>
        <w:pStyle w:val="ConsPlusNormal"/>
        <w:jc w:val="center"/>
        <w:rPr>
          <w:rFonts w:ascii="Times New Roman" w:hAnsi="Times New Roman" w:cs="Times New Roman"/>
        </w:rPr>
      </w:pPr>
    </w:p>
    <w:p w:rsidR="00C36658" w:rsidRDefault="00C36658" w:rsidP="009729FE">
      <w:pPr>
        <w:pStyle w:val="ConsPlusNormal"/>
        <w:jc w:val="center"/>
        <w:rPr>
          <w:rFonts w:ascii="Times New Roman" w:hAnsi="Times New Roman" w:cs="Times New Roman"/>
        </w:rPr>
      </w:pPr>
    </w:p>
    <w:p w:rsidR="00C36658" w:rsidRDefault="00C36658" w:rsidP="009729FE">
      <w:pPr>
        <w:pStyle w:val="ConsPlusNormal"/>
        <w:jc w:val="center"/>
        <w:rPr>
          <w:rFonts w:ascii="Times New Roman" w:hAnsi="Times New Roman" w:cs="Times New Roman"/>
        </w:rPr>
      </w:pPr>
    </w:p>
    <w:p w:rsidR="00C36658" w:rsidRPr="004B3D4C" w:rsidRDefault="00C36658" w:rsidP="009729FE">
      <w:pPr>
        <w:pStyle w:val="ConsPlusNormal"/>
        <w:jc w:val="center"/>
        <w:rPr>
          <w:rFonts w:ascii="Times New Roman" w:hAnsi="Times New Roman" w:cs="Times New Roman"/>
        </w:rPr>
      </w:pPr>
      <w:r w:rsidRPr="004B3D4C">
        <w:rPr>
          <w:rFonts w:ascii="Times New Roman" w:hAnsi="Times New Roman" w:cs="Times New Roman"/>
        </w:rPr>
        <w:t>Показатели выплат по расходам</w:t>
      </w:r>
    </w:p>
    <w:p w:rsidR="00C36658" w:rsidRPr="004B3D4C" w:rsidRDefault="00C36658" w:rsidP="009729FE">
      <w:pPr>
        <w:pStyle w:val="ConsPlusNormal"/>
        <w:jc w:val="center"/>
        <w:rPr>
          <w:rFonts w:ascii="Times New Roman" w:hAnsi="Times New Roman" w:cs="Times New Roman"/>
        </w:rPr>
      </w:pPr>
      <w:r w:rsidRPr="004B3D4C">
        <w:rPr>
          <w:rFonts w:ascii="Times New Roman" w:hAnsi="Times New Roman" w:cs="Times New Roman"/>
        </w:rPr>
        <w:t>на закупку товаров, работ, услуг учреждения (подразделения)</w:t>
      </w:r>
    </w:p>
    <w:p w:rsidR="00C36658" w:rsidRPr="004B3D4C" w:rsidRDefault="00C36658" w:rsidP="009729FE">
      <w:pPr>
        <w:pStyle w:val="ConsPlusNormal"/>
        <w:jc w:val="center"/>
        <w:rPr>
          <w:rFonts w:ascii="Times New Roman" w:hAnsi="Times New Roman" w:cs="Times New Roman"/>
        </w:rPr>
      </w:pPr>
      <w:r w:rsidRPr="004B3D4C">
        <w:rPr>
          <w:rFonts w:ascii="Times New Roman" w:hAnsi="Times New Roman" w:cs="Times New Roman"/>
        </w:rPr>
        <w:t xml:space="preserve">на январь-декабрь </w:t>
      </w:r>
      <w:smartTag w:uri="urn:schemas-microsoft-com:office:smarttags" w:element="metricconverter">
        <w:smartTagPr>
          <w:attr w:name="ProductID" w:val="2017 г"/>
        </w:smartTagPr>
        <w:r w:rsidRPr="004B3D4C">
          <w:rPr>
            <w:rFonts w:ascii="Times New Roman" w:hAnsi="Times New Roman" w:cs="Times New Roman"/>
          </w:rPr>
          <w:t>2017 г</w:t>
        </w:r>
      </w:smartTag>
      <w:r w:rsidRPr="004B3D4C">
        <w:rPr>
          <w:rFonts w:ascii="Times New Roman" w:hAnsi="Times New Roman" w:cs="Times New Roman"/>
        </w:rPr>
        <w:t>.</w:t>
      </w:r>
    </w:p>
    <w:p w:rsidR="00C36658" w:rsidRPr="004B3D4C" w:rsidRDefault="00C36658" w:rsidP="009729FE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22"/>
        <w:gridCol w:w="737"/>
        <w:gridCol w:w="850"/>
        <w:gridCol w:w="1302"/>
        <w:gridCol w:w="1302"/>
        <w:gridCol w:w="1302"/>
        <w:gridCol w:w="1302"/>
        <w:gridCol w:w="1302"/>
        <w:gridCol w:w="1302"/>
        <w:gridCol w:w="1302"/>
        <w:gridCol w:w="1302"/>
        <w:gridCol w:w="1306"/>
      </w:tblGrid>
      <w:tr w:rsidR="00C36658" w:rsidRPr="004B3D4C" w:rsidTr="00BF697A">
        <w:tc>
          <w:tcPr>
            <w:tcW w:w="16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Год начала закупки</w:t>
            </w:r>
          </w:p>
        </w:tc>
        <w:tc>
          <w:tcPr>
            <w:tcW w:w="117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Сумма выплат по расходам на закупку товаров, работ и услуг, руб. (с точностью до двух знаков после запятой - 0,00</w:t>
            </w:r>
          </w:p>
        </w:tc>
      </w:tr>
      <w:tr w:rsidR="00C36658" w:rsidRPr="004B3D4C" w:rsidTr="00BF697A">
        <w:tc>
          <w:tcPr>
            <w:tcW w:w="16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всего на закупки</w:t>
            </w:r>
          </w:p>
        </w:tc>
        <w:tc>
          <w:tcPr>
            <w:tcW w:w="78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в том числе:</w:t>
            </w:r>
          </w:p>
        </w:tc>
      </w:tr>
      <w:tr w:rsidR="00C36658" w:rsidRPr="004B3D4C" w:rsidTr="00BF697A">
        <w:tc>
          <w:tcPr>
            <w:tcW w:w="16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в соответствии с Федеральным законом от 5 апреля 2013 г. N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в соответствии с Федеральным законом от 18 июля 2011 г. N 223-ФЗ "О закупках товаров, работ, услуг отдельными видами юридических лиц"</w:t>
            </w:r>
          </w:p>
        </w:tc>
      </w:tr>
      <w:tr w:rsidR="00C36658" w:rsidRPr="004B3D4C" w:rsidTr="00BF697A">
        <w:tc>
          <w:tcPr>
            <w:tcW w:w="16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на 20__ г. очередной финансовый год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на 20__ г. 1-ый год планового периода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на 20__ г. 2-ой год планового периода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на 20__ г. очередной финансовый год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на 20__ г. 1-ый год планового периода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на 20__ г. 2-ой год планового периода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на 20__ г. очередной финансовый год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на 20__ г. 1-ый год планового периода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на 20__ г. 1-ый год планового периода</w:t>
            </w:r>
          </w:p>
        </w:tc>
      </w:tr>
      <w:tr w:rsidR="00C36658" w:rsidRPr="004B3D4C" w:rsidTr="00BF697A">
        <w:tc>
          <w:tcPr>
            <w:tcW w:w="1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8" w:name="Par606"/>
            <w:bookmarkEnd w:id="18"/>
            <w:r w:rsidRPr="004B3D4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9" w:name="Par608"/>
            <w:bookmarkEnd w:id="19"/>
            <w:r w:rsidRPr="004B3D4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0" w:name="Par609"/>
            <w:bookmarkEnd w:id="20"/>
            <w:r w:rsidRPr="004B3D4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1" w:name="Par611"/>
            <w:bookmarkEnd w:id="21"/>
            <w:r w:rsidRPr="004B3D4C">
              <w:rPr>
                <w:rFonts w:ascii="Times New Roman" w:hAnsi="Times New Roman" w:cs="Times New Roman"/>
              </w:rPr>
              <w:t>12</w:t>
            </w:r>
          </w:p>
        </w:tc>
      </w:tr>
      <w:tr w:rsidR="00C36658" w:rsidRPr="004B3D4C" w:rsidTr="00BF697A">
        <w:tc>
          <w:tcPr>
            <w:tcW w:w="1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bookmarkStart w:id="22" w:name="Par612"/>
            <w:bookmarkEnd w:id="22"/>
            <w:r w:rsidRPr="004B3D4C">
              <w:rPr>
                <w:rFonts w:ascii="Times New Roman" w:hAnsi="Times New Roman" w:cs="Times New Roman"/>
              </w:rPr>
              <w:t>Выплаты по расходам на закупку товаров, работ, услуг всего: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832537,90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652574,00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624454,00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BF697A">
        <w:tc>
          <w:tcPr>
            <w:tcW w:w="1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bookmarkStart w:id="23" w:name="Par624"/>
            <w:bookmarkEnd w:id="23"/>
            <w:r w:rsidRPr="004B3D4C">
              <w:rPr>
                <w:rFonts w:ascii="Times New Roman" w:hAnsi="Times New Roman" w:cs="Times New Roman"/>
              </w:rPr>
              <w:t>в том числе: на оплату контрактов заключенных до начала очередного финансового года: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BF697A">
        <w:tc>
          <w:tcPr>
            <w:tcW w:w="1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BF697A">
        <w:tc>
          <w:tcPr>
            <w:tcW w:w="1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bookmarkStart w:id="24" w:name="Par648"/>
            <w:bookmarkEnd w:id="24"/>
            <w:r w:rsidRPr="004B3D4C">
              <w:rPr>
                <w:rFonts w:ascii="Times New Roman" w:hAnsi="Times New Roman" w:cs="Times New Roman"/>
              </w:rPr>
              <w:t>на закупку товаров работ, услуг по году начала закупки: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2001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832537,90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652574,00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624454,00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BF697A">
        <w:tc>
          <w:tcPr>
            <w:tcW w:w="1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C36658" w:rsidRPr="004B3D4C" w:rsidRDefault="00C36658" w:rsidP="009729FE">
      <w:pPr>
        <w:pStyle w:val="ConsPlusNormal"/>
        <w:jc w:val="both"/>
        <w:rPr>
          <w:rFonts w:ascii="Times New Roman" w:hAnsi="Times New Roman" w:cs="Times New Roman"/>
        </w:rPr>
        <w:sectPr w:rsidR="00C36658" w:rsidRPr="004B3D4C" w:rsidSect="00E37404">
          <w:headerReference w:type="default" r:id="rId7"/>
          <w:footerReference w:type="default" r:id="rId8"/>
          <w:pgSz w:w="16838" w:h="11906" w:orient="landscape"/>
          <w:pgMar w:top="-742" w:right="567" w:bottom="566" w:left="1440" w:header="0" w:footer="694" w:gutter="0"/>
          <w:cols w:space="720"/>
          <w:noEndnote/>
        </w:sectPr>
      </w:pPr>
    </w:p>
    <w:p w:rsidR="00C36658" w:rsidRPr="004B3D4C" w:rsidRDefault="00C36658" w:rsidP="009729FE">
      <w:pPr>
        <w:pStyle w:val="ConsPlusNormal"/>
        <w:jc w:val="right"/>
        <w:rPr>
          <w:rFonts w:ascii="Times New Roman" w:hAnsi="Times New Roman" w:cs="Times New Roman"/>
        </w:rPr>
      </w:pPr>
      <w:r w:rsidRPr="004B3D4C">
        <w:rPr>
          <w:rFonts w:ascii="Times New Roman" w:hAnsi="Times New Roman" w:cs="Times New Roman"/>
        </w:rPr>
        <w:t>Таблица 3</w:t>
      </w:r>
    </w:p>
    <w:p w:rsidR="00C36658" w:rsidRPr="004B3D4C" w:rsidRDefault="00C36658" w:rsidP="009729FE">
      <w:pPr>
        <w:pStyle w:val="ConsPlusNormal"/>
        <w:jc w:val="both"/>
        <w:rPr>
          <w:rFonts w:ascii="Times New Roman" w:hAnsi="Times New Roman" w:cs="Times New Roman"/>
        </w:rPr>
      </w:pPr>
    </w:p>
    <w:p w:rsidR="00C36658" w:rsidRDefault="00C36658" w:rsidP="00E37404">
      <w:pPr>
        <w:pStyle w:val="ConsPlusNonformat"/>
        <w:jc w:val="center"/>
        <w:rPr>
          <w:rFonts w:ascii="Times New Roman" w:hAnsi="Times New Roman" w:cs="Times New Roman"/>
        </w:rPr>
      </w:pPr>
      <w:bookmarkStart w:id="25" w:name="Par677"/>
      <w:bookmarkEnd w:id="25"/>
      <w:r w:rsidRPr="004B3D4C">
        <w:rPr>
          <w:rFonts w:ascii="Times New Roman" w:hAnsi="Times New Roman" w:cs="Times New Roman"/>
        </w:rPr>
        <w:t xml:space="preserve">Сведения о средствах, поступающих во временное распоряжение учреждения (подразделения) </w:t>
      </w:r>
    </w:p>
    <w:p w:rsidR="00C36658" w:rsidRPr="004B3D4C" w:rsidRDefault="00C36658" w:rsidP="00E37404">
      <w:pPr>
        <w:pStyle w:val="ConsPlusNonformat"/>
        <w:jc w:val="center"/>
        <w:rPr>
          <w:rFonts w:ascii="Times New Roman" w:hAnsi="Times New Roman" w:cs="Times New Roman"/>
        </w:rPr>
      </w:pPr>
      <w:r w:rsidRPr="004B3D4C">
        <w:rPr>
          <w:rFonts w:ascii="Times New Roman" w:hAnsi="Times New Roman" w:cs="Times New Roman"/>
        </w:rPr>
        <w:t>на ____</w:t>
      </w:r>
      <w:r>
        <w:rPr>
          <w:rFonts w:ascii="Times New Roman" w:hAnsi="Times New Roman" w:cs="Times New Roman"/>
        </w:rPr>
        <w:t>1 января</w:t>
      </w:r>
      <w:r w:rsidRPr="004B3D4C">
        <w:rPr>
          <w:rFonts w:ascii="Times New Roman" w:hAnsi="Times New Roman" w:cs="Times New Roman"/>
        </w:rPr>
        <w:t>____ 20</w:t>
      </w:r>
      <w:r>
        <w:rPr>
          <w:rFonts w:ascii="Times New Roman" w:hAnsi="Times New Roman" w:cs="Times New Roman"/>
        </w:rPr>
        <w:t>17</w:t>
      </w:r>
      <w:r w:rsidRPr="004B3D4C">
        <w:rPr>
          <w:rFonts w:ascii="Times New Roman" w:hAnsi="Times New Roman" w:cs="Times New Roman"/>
        </w:rPr>
        <w:t xml:space="preserve"> г.</w:t>
      </w:r>
    </w:p>
    <w:p w:rsidR="00C36658" w:rsidRPr="004B3D4C" w:rsidRDefault="00C36658" w:rsidP="00E37404">
      <w:pPr>
        <w:pStyle w:val="ConsPlusNonformat"/>
        <w:ind w:left="2832" w:firstLine="708"/>
        <w:rPr>
          <w:rFonts w:ascii="Times New Roman" w:hAnsi="Times New Roman" w:cs="Times New Roman"/>
        </w:rPr>
      </w:pPr>
      <w:r w:rsidRPr="004B3D4C">
        <w:rPr>
          <w:rFonts w:ascii="Times New Roman" w:hAnsi="Times New Roman" w:cs="Times New Roman"/>
        </w:rPr>
        <w:t>(очередной финансовый год)</w:t>
      </w:r>
    </w:p>
    <w:p w:rsidR="00C36658" w:rsidRPr="004B3D4C" w:rsidRDefault="00C36658" w:rsidP="009729FE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76"/>
        <w:gridCol w:w="1587"/>
        <w:gridCol w:w="3175"/>
      </w:tblGrid>
      <w:tr w:rsidR="00C36658" w:rsidRPr="004B3D4C" w:rsidTr="00BF697A"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Сумма (руб., с точностью до двух знаков после запятой - 0,00)</w:t>
            </w:r>
          </w:p>
        </w:tc>
      </w:tr>
      <w:tr w:rsidR="00C36658" w:rsidRPr="004B3D4C" w:rsidTr="00BF697A"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3</w:t>
            </w:r>
          </w:p>
        </w:tc>
      </w:tr>
      <w:tr w:rsidR="00C36658" w:rsidRPr="004B3D4C" w:rsidTr="00BF697A"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bookmarkStart w:id="26" w:name="Par688"/>
            <w:bookmarkEnd w:id="26"/>
            <w:r w:rsidRPr="004B3D4C">
              <w:rPr>
                <w:rFonts w:ascii="Times New Roman" w:hAnsi="Times New Roman" w:cs="Times New Roman"/>
              </w:rPr>
              <w:t>Остаток средств на начало года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010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C81C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36658" w:rsidRPr="004B3D4C" w:rsidTr="00BF697A"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bookmarkStart w:id="27" w:name="Par691"/>
            <w:bookmarkEnd w:id="27"/>
            <w:r w:rsidRPr="004B3D4C">
              <w:rPr>
                <w:rFonts w:ascii="Times New Roman" w:hAnsi="Times New Roman" w:cs="Times New Roman"/>
              </w:rPr>
              <w:t>Остаток средств на конец года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020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C81C4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C36658" w:rsidRPr="004B3D4C" w:rsidTr="00BF697A"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Поступление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030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BF697A"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BF697A"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Выбытие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040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BF697A"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C36658" w:rsidRPr="004B3D4C" w:rsidRDefault="00C36658" w:rsidP="009729FE">
      <w:pPr>
        <w:pStyle w:val="ConsPlusNormal"/>
        <w:jc w:val="both"/>
        <w:rPr>
          <w:rFonts w:ascii="Times New Roman" w:hAnsi="Times New Roman" w:cs="Times New Roman"/>
        </w:rPr>
      </w:pPr>
    </w:p>
    <w:p w:rsidR="00C36658" w:rsidRPr="004B3D4C" w:rsidRDefault="00C36658" w:rsidP="009729FE">
      <w:pPr>
        <w:pStyle w:val="ConsPlusNormal"/>
        <w:jc w:val="right"/>
        <w:rPr>
          <w:rFonts w:ascii="Times New Roman" w:hAnsi="Times New Roman" w:cs="Times New Roman"/>
        </w:rPr>
      </w:pPr>
      <w:r w:rsidRPr="004B3D4C">
        <w:rPr>
          <w:rFonts w:ascii="Times New Roman" w:hAnsi="Times New Roman" w:cs="Times New Roman"/>
        </w:rPr>
        <w:t>Таблица 4</w:t>
      </w:r>
    </w:p>
    <w:p w:rsidR="00C36658" w:rsidRPr="004B3D4C" w:rsidRDefault="00C36658" w:rsidP="009729FE">
      <w:pPr>
        <w:pStyle w:val="ConsPlusNormal"/>
        <w:jc w:val="center"/>
        <w:rPr>
          <w:rFonts w:ascii="Times New Roman" w:hAnsi="Times New Roman" w:cs="Times New Roman"/>
        </w:rPr>
      </w:pPr>
      <w:bookmarkStart w:id="28" w:name="Par711"/>
      <w:bookmarkEnd w:id="28"/>
      <w:r w:rsidRPr="004B3D4C">
        <w:rPr>
          <w:rFonts w:ascii="Times New Roman" w:hAnsi="Times New Roman" w:cs="Times New Roman"/>
        </w:rPr>
        <w:t>Справочная информация</w:t>
      </w:r>
    </w:p>
    <w:p w:rsidR="00C36658" w:rsidRPr="004B3D4C" w:rsidRDefault="00C36658" w:rsidP="009729FE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917"/>
        <w:gridCol w:w="832"/>
        <w:gridCol w:w="1936"/>
      </w:tblGrid>
      <w:tr w:rsidR="00C36658" w:rsidRPr="004B3D4C" w:rsidTr="00BF697A">
        <w:tc>
          <w:tcPr>
            <w:tcW w:w="6917" w:type="dxa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832" w:type="dxa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1936" w:type="dxa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Сумма (тыс. руб.)</w:t>
            </w:r>
          </w:p>
        </w:tc>
      </w:tr>
      <w:tr w:rsidR="00C36658" w:rsidRPr="004B3D4C" w:rsidTr="00BF697A">
        <w:tc>
          <w:tcPr>
            <w:tcW w:w="6917" w:type="dxa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2" w:type="dxa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6" w:type="dxa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3</w:t>
            </w:r>
          </w:p>
        </w:tc>
      </w:tr>
      <w:tr w:rsidR="00C36658" w:rsidRPr="004B3D4C" w:rsidTr="00BF697A">
        <w:tc>
          <w:tcPr>
            <w:tcW w:w="6917" w:type="dxa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Объем публичных обязательств, всего:</w:t>
            </w:r>
          </w:p>
        </w:tc>
        <w:tc>
          <w:tcPr>
            <w:tcW w:w="832" w:type="dxa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010</w:t>
            </w:r>
          </w:p>
        </w:tc>
        <w:tc>
          <w:tcPr>
            <w:tcW w:w="1936" w:type="dxa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BF697A">
        <w:tc>
          <w:tcPr>
            <w:tcW w:w="6917" w:type="dxa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Объем бюджетных инвестиций (в части переданных полномочий государственного (муниципального) заказчика в соответствии с Бюджетным кодексом Российской Федерации), всего:</w:t>
            </w:r>
          </w:p>
        </w:tc>
        <w:tc>
          <w:tcPr>
            <w:tcW w:w="832" w:type="dxa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020</w:t>
            </w:r>
          </w:p>
        </w:tc>
        <w:tc>
          <w:tcPr>
            <w:tcW w:w="1936" w:type="dxa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BF697A">
        <w:tc>
          <w:tcPr>
            <w:tcW w:w="6917" w:type="dxa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bookmarkStart w:id="29" w:name="Par725"/>
            <w:bookmarkEnd w:id="29"/>
            <w:r w:rsidRPr="004B3D4C">
              <w:rPr>
                <w:rFonts w:ascii="Times New Roman" w:hAnsi="Times New Roman" w:cs="Times New Roman"/>
              </w:rPr>
              <w:t>Объем средств, поступивших во временное распоряжение, всего:</w:t>
            </w:r>
          </w:p>
        </w:tc>
        <w:tc>
          <w:tcPr>
            <w:tcW w:w="832" w:type="dxa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030</w:t>
            </w:r>
          </w:p>
        </w:tc>
        <w:tc>
          <w:tcPr>
            <w:tcW w:w="1936" w:type="dxa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C36658" w:rsidRPr="004B3D4C" w:rsidRDefault="00C36658" w:rsidP="006E3117">
      <w:pPr>
        <w:pStyle w:val="22"/>
        <w:shd w:val="clear" w:color="auto" w:fill="auto"/>
        <w:spacing w:line="210" w:lineRule="exact"/>
        <w:rPr>
          <w:b/>
          <w:sz w:val="20"/>
          <w:szCs w:val="20"/>
        </w:rPr>
      </w:pPr>
    </w:p>
    <w:p w:rsidR="00C36658" w:rsidRPr="004B3D4C" w:rsidRDefault="00C36658" w:rsidP="006E3117">
      <w:pPr>
        <w:pStyle w:val="30"/>
        <w:shd w:val="clear" w:color="auto" w:fill="auto"/>
        <w:tabs>
          <w:tab w:val="left" w:leader="underscore" w:pos="8690"/>
        </w:tabs>
        <w:spacing w:before="189" w:after="0" w:line="276" w:lineRule="exact"/>
        <w:ind w:left="40"/>
        <w:rPr>
          <w:rStyle w:val="3101"/>
          <w:sz w:val="20"/>
          <w:szCs w:val="20"/>
        </w:rPr>
      </w:pPr>
    </w:p>
    <w:tbl>
      <w:tblPr>
        <w:tblW w:w="10800" w:type="dxa"/>
        <w:tblInd w:w="-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40"/>
        <w:gridCol w:w="1080"/>
        <w:gridCol w:w="1123"/>
        <w:gridCol w:w="1121"/>
        <w:gridCol w:w="1017"/>
        <w:gridCol w:w="1083"/>
        <w:gridCol w:w="790"/>
        <w:gridCol w:w="1271"/>
        <w:gridCol w:w="1875"/>
      </w:tblGrid>
      <w:tr w:rsidR="00C36658" w:rsidRPr="004B3D4C" w:rsidTr="00BF697A">
        <w:tc>
          <w:tcPr>
            <w:tcW w:w="1440" w:type="dxa"/>
            <w:vMerge w:val="restart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Наименование субсидии</w:t>
            </w:r>
          </w:p>
        </w:tc>
        <w:tc>
          <w:tcPr>
            <w:tcW w:w="1080" w:type="dxa"/>
            <w:vMerge w:val="restart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Код субсидии</w:t>
            </w:r>
          </w:p>
        </w:tc>
        <w:tc>
          <w:tcPr>
            <w:tcW w:w="1123" w:type="dxa"/>
            <w:vMerge w:val="restart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Код по бюджетной классификации Российской Федерации</w:t>
            </w:r>
          </w:p>
        </w:tc>
        <w:tc>
          <w:tcPr>
            <w:tcW w:w="1121" w:type="dxa"/>
            <w:vMerge w:val="restart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Код объекта ФАИП</w:t>
            </w:r>
          </w:p>
        </w:tc>
        <w:tc>
          <w:tcPr>
            <w:tcW w:w="2100" w:type="dxa"/>
            <w:gridSpan w:val="2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Разрешенный к использованию остаток субсидии прошлых лет на начало 20__ г.</w:t>
            </w:r>
          </w:p>
        </w:tc>
        <w:tc>
          <w:tcPr>
            <w:tcW w:w="2061" w:type="dxa"/>
            <w:gridSpan w:val="2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Суммы возврата дебиторской задолженности прошлых лет</w:t>
            </w:r>
          </w:p>
        </w:tc>
        <w:tc>
          <w:tcPr>
            <w:tcW w:w="1875" w:type="dxa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Планируемые</w:t>
            </w:r>
          </w:p>
        </w:tc>
      </w:tr>
      <w:tr w:rsidR="00C36658" w:rsidRPr="004B3D4C" w:rsidTr="00BF697A">
        <w:tc>
          <w:tcPr>
            <w:tcW w:w="1440" w:type="dxa"/>
            <w:vMerge/>
          </w:tcPr>
          <w:p w:rsidR="00C36658" w:rsidRPr="004B3D4C" w:rsidRDefault="00C36658" w:rsidP="004C194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vMerge/>
          </w:tcPr>
          <w:p w:rsidR="00C36658" w:rsidRPr="004B3D4C" w:rsidRDefault="00C36658" w:rsidP="004C194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  <w:vMerge/>
          </w:tcPr>
          <w:p w:rsidR="00C36658" w:rsidRPr="004B3D4C" w:rsidRDefault="00C36658" w:rsidP="004C194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1" w:type="dxa"/>
            <w:vMerge/>
          </w:tcPr>
          <w:p w:rsidR="00C36658" w:rsidRPr="004B3D4C" w:rsidRDefault="00C36658" w:rsidP="004C194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17" w:type="dxa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1083" w:type="dxa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сумма</w:t>
            </w:r>
          </w:p>
        </w:tc>
        <w:tc>
          <w:tcPr>
            <w:tcW w:w="790" w:type="dxa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1271" w:type="dxa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сумма</w:t>
            </w:r>
          </w:p>
        </w:tc>
        <w:tc>
          <w:tcPr>
            <w:tcW w:w="1875" w:type="dxa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поступления</w:t>
            </w:r>
          </w:p>
        </w:tc>
      </w:tr>
      <w:tr w:rsidR="00C36658" w:rsidRPr="004B3D4C" w:rsidTr="00BF697A">
        <w:tc>
          <w:tcPr>
            <w:tcW w:w="1440" w:type="dxa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0" w:type="dxa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0" w:name="Par963"/>
            <w:bookmarkEnd w:id="30"/>
            <w:r w:rsidRPr="004B3D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3" w:type="dxa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1" w:name="Par964"/>
            <w:bookmarkEnd w:id="31"/>
            <w:r w:rsidRPr="004B3D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21" w:type="dxa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2" w:name="Par965"/>
            <w:bookmarkEnd w:id="32"/>
            <w:r w:rsidRPr="004B3D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17" w:type="dxa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3" w:name="Par966"/>
            <w:bookmarkEnd w:id="33"/>
            <w:r w:rsidRPr="004B3D4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83" w:type="dxa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4" w:name="Par967"/>
            <w:bookmarkEnd w:id="34"/>
            <w:r w:rsidRPr="004B3D4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90" w:type="dxa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5" w:name="Par968"/>
            <w:bookmarkEnd w:id="35"/>
            <w:r w:rsidRPr="004B3D4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1" w:type="dxa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6" w:name="Par969"/>
            <w:bookmarkEnd w:id="36"/>
            <w:r w:rsidRPr="004B3D4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75" w:type="dxa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7" w:name="Par970"/>
            <w:bookmarkEnd w:id="37"/>
            <w:r w:rsidRPr="004B3D4C">
              <w:rPr>
                <w:rFonts w:ascii="Times New Roman" w:hAnsi="Times New Roman" w:cs="Times New Roman"/>
              </w:rPr>
              <w:t>9</w:t>
            </w:r>
          </w:p>
        </w:tc>
      </w:tr>
      <w:tr w:rsidR="00C36658" w:rsidRPr="004B3D4C" w:rsidTr="00BF697A">
        <w:tc>
          <w:tcPr>
            <w:tcW w:w="1440" w:type="dxa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121" w:type="dxa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17" w:type="dxa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1" w:type="dxa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BF697A">
        <w:tc>
          <w:tcPr>
            <w:tcW w:w="1440" w:type="dxa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21" w:type="dxa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17" w:type="dxa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1" w:type="dxa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BF697A">
        <w:tc>
          <w:tcPr>
            <w:tcW w:w="1440" w:type="dxa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21" w:type="dxa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17" w:type="dxa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83" w:type="dxa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90" w:type="dxa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71" w:type="dxa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C36658" w:rsidRPr="004B3D4C" w:rsidRDefault="00C36658" w:rsidP="006E3117">
      <w:pPr>
        <w:pStyle w:val="30"/>
        <w:shd w:val="clear" w:color="auto" w:fill="auto"/>
        <w:tabs>
          <w:tab w:val="left" w:leader="underscore" w:pos="8690"/>
        </w:tabs>
        <w:spacing w:before="189" w:after="0" w:line="276" w:lineRule="exact"/>
        <w:ind w:left="40"/>
        <w:rPr>
          <w:rStyle w:val="3101"/>
          <w:sz w:val="20"/>
          <w:szCs w:val="20"/>
        </w:rPr>
      </w:pPr>
    </w:p>
    <w:p w:rsidR="00C36658" w:rsidRDefault="00C36658" w:rsidP="004B3D4C">
      <w:pPr>
        <w:pStyle w:val="ConsPlusNonformat"/>
        <w:jc w:val="center"/>
        <w:rPr>
          <w:rFonts w:ascii="Times New Roman" w:hAnsi="Times New Roman" w:cs="Times New Roman"/>
        </w:rPr>
      </w:pPr>
    </w:p>
    <w:p w:rsidR="00C36658" w:rsidRDefault="00C36658" w:rsidP="004B3D4C">
      <w:pPr>
        <w:pStyle w:val="ConsPlusNonformat"/>
        <w:jc w:val="center"/>
        <w:rPr>
          <w:rFonts w:ascii="Times New Roman" w:hAnsi="Times New Roman" w:cs="Times New Roman"/>
        </w:rPr>
      </w:pPr>
    </w:p>
    <w:p w:rsidR="00C36658" w:rsidRDefault="00C36658" w:rsidP="004B3D4C">
      <w:pPr>
        <w:pStyle w:val="ConsPlusNonformat"/>
        <w:jc w:val="center"/>
        <w:rPr>
          <w:rFonts w:ascii="Times New Roman" w:hAnsi="Times New Roman" w:cs="Times New Roman"/>
        </w:rPr>
      </w:pPr>
    </w:p>
    <w:p w:rsidR="00C36658" w:rsidRDefault="00C36658" w:rsidP="004B3D4C">
      <w:pPr>
        <w:pStyle w:val="ConsPlusNonformat"/>
        <w:jc w:val="center"/>
        <w:rPr>
          <w:rFonts w:ascii="Times New Roman" w:hAnsi="Times New Roman" w:cs="Times New Roman"/>
        </w:rPr>
      </w:pPr>
    </w:p>
    <w:p w:rsidR="00C36658" w:rsidRPr="004B3D4C" w:rsidRDefault="00C36658" w:rsidP="004B3D4C">
      <w:pPr>
        <w:pStyle w:val="ConsPlusNonformat"/>
        <w:jc w:val="center"/>
        <w:rPr>
          <w:rFonts w:ascii="Times New Roman" w:hAnsi="Times New Roman" w:cs="Times New Roman"/>
        </w:rPr>
      </w:pPr>
      <w:r w:rsidRPr="004B3D4C">
        <w:rPr>
          <w:rFonts w:ascii="Times New Roman" w:hAnsi="Times New Roman" w:cs="Times New Roman"/>
        </w:rPr>
        <w:t>Расчеты (обоснования) к плану финансово-хозяйственной деятельности государственного (муниципального) учреждения</w:t>
      </w:r>
    </w:p>
    <w:p w:rsidR="00C36658" w:rsidRPr="004B3D4C" w:rsidRDefault="00C36658" w:rsidP="009729FE">
      <w:pPr>
        <w:pStyle w:val="ConsPlusNonformat"/>
        <w:jc w:val="both"/>
        <w:rPr>
          <w:rFonts w:ascii="Times New Roman" w:hAnsi="Times New Roman" w:cs="Times New Roman"/>
        </w:rPr>
      </w:pPr>
    </w:p>
    <w:p w:rsidR="00C36658" w:rsidRPr="004B3D4C" w:rsidRDefault="00C36658" w:rsidP="004B3D4C">
      <w:pPr>
        <w:pStyle w:val="ConsPlusNonformat"/>
        <w:jc w:val="center"/>
        <w:rPr>
          <w:rFonts w:ascii="Times New Roman" w:hAnsi="Times New Roman" w:cs="Times New Roman"/>
        </w:rPr>
      </w:pPr>
      <w:r w:rsidRPr="004B3D4C">
        <w:rPr>
          <w:rFonts w:ascii="Times New Roman" w:hAnsi="Times New Roman" w:cs="Times New Roman"/>
        </w:rPr>
        <w:t>1. Расчеты (обоснования) выплат персоналу (строка 210)</w:t>
      </w:r>
    </w:p>
    <w:p w:rsidR="00C36658" w:rsidRPr="004B3D4C" w:rsidRDefault="00C36658" w:rsidP="009729FE">
      <w:pPr>
        <w:pStyle w:val="ConsPlusNonformat"/>
        <w:jc w:val="both"/>
        <w:rPr>
          <w:rFonts w:ascii="Times New Roman" w:hAnsi="Times New Roman" w:cs="Times New Roman"/>
        </w:rPr>
      </w:pPr>
      <w:r w:rsidRPr="004B3D4C">
        <w:rPr>
          <w:rFonts w:ascii="Times New Roman" w:hAnsi="Times New Roman" w:cs="Times New Roman"/>
        </w:rPr>
        <w:t>Код видов расходов _</w:t>
      </w:r>
      <w:r>
        <w:rPr>
          <w:rFonts w:ascii="Times New Roman" w:hAnsi="Times New Roman" w:cs="Times New Roman"/>
        </w:rPr>
        <w:t>110</w:t>
      </w:r>
      <w:r w:rsidRPr="004B3D4C">
        <w:rPr>
          <w:rFonts w:ascii="Times New Roman" w:hAnsi="Times New Roman" w:cs="Times New Roman"/>
        </w:rPr>
        <w:t>___________________________________________________</w:t>
      </w:r>
    </w:p>
    <w:p w:rsidR="00C36658" w:rsidRPr="004B3D4C" w:rsidRDefault="00C36658" w:rsidP="009729FE">
      <w:pPr>
        <w:pStyle w:val="ConsPlusNonformat"/>
        <w:jc w:val="both"/>
        <w:rPr>
          <w:rFonts w:ascii="Times New Roman" w:hAnsi="Times New Roman" w:cs="Times New Roman"/>
        </w:rPr>
      </w:pPr>
      <w:r w:rsidRPr="004B3D4C">
        <w:rPr>
          <w:rFonts w:ascii="Times New Roman" w:hAnsi="Times New Roman" w:cs="Times New Roman"/>
        </w:rPr>
        <w:t>Источник финансового обеспечения __________________________________________</w:t>
      </w:r>
    </w:p>
    <w:p w:rsidR="00C36658" w:rsidRPr="004B3D4C" w:rsidRDefault="00C36658" w:rsidP="009729FE">
      <w:pPr>
        <w:pStyle w:val="ConsPlusNonformat"/>
        <w:jc w:val="both"/>
        <w:rPr>
          <w:rFonts w:ascii="Times New Roman" w:hAnsi="Times New Roman" w:cs="Times New Roman"/>
        </w:rPr>
      </w:pPr>
    </w:p>
    <w:p w:rsidR="00C36658" w:rsidRPr="004B3D4C" w:rsidRDefault="00C36658" w:rsidP="00E37404">
      <w:pPr>
        <w:pStyle w:val="ConsPlusNonformat"/>
        <w:jc w:val="center"/>
        <w:rPr>
          <w:rFonts w:ascii="Times New Roman" w:hAnsi="Times New Roman" w:cs="Times New Roman"/>
        </w:rPr>
      </w:pPr>
      <w:r w:rsidRPr="004B3D4C">
        <w:rPr>
          <w:rFonts w:ascii="Times New Roman" w:hAnsi="Times New Roman" w:cs="Times New Roman"/>
        </w:rPr>
        <w:t>1.1. Расчеты (обоснования) расходов на оплату труда</w:t>
      </w:r>
    </w:p>
    <w:p w:rsidR="00C36658" w:rsidRPr="004B3D4C" w:rsidRDefault="00C36658" w:rsidP="009729FE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1050"/>
        <w:gridCol w:w="567"/>
        <w:gridCol w:w="992"/>
        <w:gridCol w:w="907"/>
        <w:gridCol w:w="1361"/>
        <w:gridCol w:w="1191"/>
        <w:gridCol w:w="510"/>
        <w:gridCol w:w="992"/>
        <w:gridCol w:w="1134"/>
      </w:tblGrid>
      <w:tr w:rsidR="00C36658" w:rsidRPr="004B3D4C" w:rsidTr="001D3524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Должность, группа должностей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Установленная численность, единиц</w:t>
            </w:r>
          </w:p>
        </w:tc>
        <w:tc>
          <w:tcPr>
            <w:tcW w:w="44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Среднемесячный размер оплаты труда на одного работника, руб.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Ежемесячная надбавка к должностному окладу, %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Районный коэффициент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Фонд оплаты труда в год, руб. (</w:t>
            </w:r>
            <w:hyperlink w:anchor="Par1069" w:tooltip="3" w:history="1">
              <w:r w:rsidRPr="004B3D4C">
                <w:rPr>
                  <w:rFonts w:ascii="Times New Roman" w:hAnsi="Times New Roman" w:cs="Times New Roman"/>
                  <w:color w:val="0000FF"/>
                </w:rPr>
                <w:t>гр. 3</w:t>
              </w:r>
            </w:hyperlink>
            <w:r w:rsidRPr="004B3D4C">
              <w:rPr>
                <w:rFonts w:ascii="Times New Roman" w:hAnsi="Times New Roman" w:cs="Times New Roman"/>
              </w:rPr>
              <w:t xml:space="preserve"> x </w:t>
            </w:r>
            <w:hyperlink w:anchor="Par1070" w:tooltip="4" w:history="1">
              <w:r w:rsidRPr="004B3D4C">
                <w:rPr>
                  <w:rFonts w:ascii="Times New Roman" w:hAnsi="Times New Roman" w:cs="Times New Roman"/>
                  <w:color w:val="0000FF"/>
                </w:rPr>
                <w:t>гр. 4</w:t>
              </w:r>
            </w:hyperlink>
            <w:r w:rsidRPr="004B3D4C">
              <w:rPr>
                <w:rFonts w:ascii="Times New Roman" w:hAnsi="Times New Roman" w:cs="Times New Roman"/>
              </w:rPr>
              <w:t xml:space="preserve"> x (1 + </w:t>
            </w:r>
            <w:hyperlink w:anchor="Par1074" w:tooltip="8" w:history="1">
              <w:r w:rsidRPr="004B3D4C">
                <w:rPr>
                  <w:rFonts w:ascii="Times New Roman" w:hAnsi="Times New Roman" w:cs="Times New Roman"/>
                  <w:color w:val="0000FF"/>
                </w:rPr>
                <w:t>гр. 8</w:t>
              </w:r>
            </w:hyperlink>
            <w:r w:rsidRPr="004B3D4C">
              <w:rPr>
                <w:rFonts w:ascii="Times New Roman" w:hAnsi="Times New Roman" w:cs="Times New Roman"/>
              </w:rPr>
              <w:t xml:space="preserve"> / 100) x </w:t>
            </w:r>
            <w:hyperlink w:anchor="Par1075" w:tooltip="9" w:history="1">
              <w:r w:rsidRPr="004B3D4C">
                <w:rPr>
                  <w:rFonts w:ascii="Times New Roman" w:hAnsi="Times New Roman" w:cs="Times New Roman"/>
                  <w:color w:val="0000FF"/>
                </w:rPr>
                <w:t>гр. 9</w:t>
              </w:r>
            </w:hyperlink>
            <w:r w:rsidRPr="004B3D4C">
              <w:rPr>
                <w:rFonts w:ascii="Times New Roman" w:hAnsi="Times New Roman" w:cs="Times New Roman"/>
              </w:rPr>
              <w:t xml:space="preserve"> x 12)</w:t>
            </w:r>
          </w:p>
        </w:tc>
      </w:tr>
      <w:tr w:rsidR="00C36658" w:rsidRPr="004B3D4C" w:rsidTr="001D3524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1D3524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по должностному окладу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по выплатам компенсационного характера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по выплатам стимулирующего характера</w:t>
            </w: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1D352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8" w:name="Par1069"/>
            <w:bookmarkEnd w:id="38"/>
            <w:r w:rsidRPr="004B3D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9" w:name="Par1070"/>
            <w:bookmarkEnd w:id="39"/>
            <w:r w:rsidRPr="004B3D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0" w:name="Par1074"/>
            <w:bookmarkEnd w:id="40"/>
            <w:r w:rsidRPr="004B3D4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1" w:name="Par1075"/>
            <w:bookmarkEnd w:id="41"/>
            <w:r w:rsidRPr="004B3D4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10</w:t>
            </w:r>
          </w:p>
        </w:tc>
      </w:tr>
      <w:tr w:rsidR="00C36658" w:rsidRPr="004B3D4C" w:rsidTr="001D352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33922,00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12115,00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3029,00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6057,00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1D3524">
            <w:pPr>
              <w:pStyle w:val="ConsPlusNormal"/>
              <w:ind w:right="-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12721,00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407064,00</w:t>
            </w:r>
          </w:p>
        </w:tc>
      </w:tr>
      <w:tr w:rsidR="00C36658" w:rsidRPr="004B3D4C" w:rsidTr="001D352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Заведующие структурных подразделений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19591,00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6480,00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1620,00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4298,00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7193,00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1362420,00</w:t>
            </w:r>
          </w:p>
        </w:tc>
      </w:tr>
      <w:tr w:rsidR="00C36658" w:rsidRPr="004B3D4C" w:rsidTr="001D352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18254,00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5382,00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1345,00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4682,00</w:t>
            </w:r>
          </w:p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6845,00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547620,00</w:t>
            </w:r>
          </w:p>
        </w:tc>
      </w:tr>
      <w:tr w:rsidR="00C36658" w:rsidRPr="004B3D4C" w:rsidTr="001D3524"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71767,00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2317104,00</w:t>
            </w:r>
          </w:p>
        </w:tc>
      </w:tr>
    </w:tbl>
    <w:p w:rsidR="00C36658" w:rsidRPr="004B3D4C" w:rsidRDefault="00C36658" w:rsidP="009729FE">
      <w:pPr>
        <w:pStyle w:val="ConsPlusNormal"/>
        <w:jc w:val="both"/>
        <w:rPr>
          <w:rFonts w:ascii="Times New Roman" w:hAnsi="Times New Roman" w:cs="Times New Roman"/>
        </w:rPr>
      </w:pPr>
    </w:p>
    <w:p w:rsidR="00C36658" w:rsidRPr="004B3D4C" w:rsidRDefault="00C36658" w:rsidP="00E37404">
      <w:pPr>
        <w:pStyle w:val="ConsPlusNonformat"/>
        <w:jc w:val="center"/>
        <w:rPr>
          <w:rFonts w:ascii="Times New Roman" w:hAnsi="Times New Roman" w:cs="Times New Roman"/>
        </w:rPr>
      </w:pPr>
      <w:r w:rsidRPr="004B3D4C">
        <w:rPr>
          <w:rFonts w:ascii="Times New Roman" w:hAnsi="Times New Roman" w:cs="Times New Roman"/>
        </w:rPr>
        <w:t>1.2. Расчеты (обоснования) выплат персоналу при направлении</w:t>
      </w:r>
      <w:r>
        <w:rPr>
          <w:rFonts w:ascii="Times New Roman" w:hAnsi="Times New Roman" w:cs="Times New Roman"/>
        </w:rPr>
        <w:t xml:space="preserve"> </w:t>
      </w:r>
      <w:r w:rsidRPr="004B3D4C">
        <w:rPr>
          <w:rFonts w:ascii="Times New Roman" w:hAnsi="Times New Roman" w:cs="Times New Roman"/>
        </w:rPr>
        <w:t>в служебные командировки</w:t>
      </w:r>
    </w:p>
    <w:p w:rsidR="00C36658" w:rsidRPr="004B3D4C" w:rsidRDefault="00C36658" w:rsidP="009729FE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1757"/>
        <w:gridCol w:w="2494"/>
        <w:gridCol w:w="1361"/>
        <w:gridCol w:w="1361"/>
        <w:gridCol w:w="1644"/>
      </w:tblGrid>
      <w:tr w:rsidR="00C36658" w:rsidRPr="004B3D4C" w:rsidTr="004C1941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Наименование расходов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Средний размер выплаты на одного работника в день, руб.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Количество работников, чел.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Количество дней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Сумма, руб. (</w:t>
            </w:r>
            <w:hyperlink w:anchor="Par1128" w:tooltip="3" w:history="1">
              <w:r w:rsidRPr="004B3D4C">
                <w:rPr>
                  <w:rFonts w:ascii="Times New Roman" w:hAnsi="Times New Roman" w:cs="Times New Roman"/>
                  <w:color w:val="0000FF"/>
                </w:rPr>
                <w:t>гр. 3</w:t>
              </w:r>
            </w:hyperlink>
            <w:r w:rsidRPr="004B3D4C">
              <w:rPr>
                <w:rFonts w:ascii="Times New Roman" w:hAnsi="Times New Roman" w:cs="Times New Roman"/>
              </w:rPr>
              <w:t xml:space="preserve"> x </w:t>
            </w:r>
            <w:hyperlink w:anchor="Par1129" w:tooltip="4" w:history="1">
              <w:r w:rsidRPr="004B3D4C">
                <w:rPr>
                  <w:rFonts w:ascii="Times New Roman" w:hAnsi="Times New Roman" w:cs="Times New Roman"/>
                  <w:color w:val="0000FF"/>
                </w:rPr>
                <w:t>гр. 4</w:t>
              </w:r>
            </w:hyperlink>
            <w:r w:rsidRPr="004B3D4C">
              <w:rPr>
                <w:rFonts w:ascii="Times New Roman" w:hAnsi="Times New Roman" w:cs="Times New Roman"/>
              </w:rPr>
              <w:t xml:space="preserve"> x </w:t>
            </w:r>
            <w:hyperlink w:anchor="Par1130" w:tooltip="5" w:history="1">
              <w:r w:rsidRPr="004B3D4C">
                <w:rPr>
                  <w:rFonts w:ascii="Times New Roman" w:hAnsi="Times New Roman" w:cs="Times New Roman"/>
                  <w:color w:val="0000FF"/>
                </w:rPr>
                <w:t>гр. 5</w:t>
              </w:r>
            </w:hyperlink>
            <w:r w:rsidRPr="004B3D4C">
              <w:rPr>
                <w:rFonts w:ascii="Times New Roman" w:hAnsi="Times New Roman" w:cs="Times New Roman"/>
              </w:rPr>
              <w:t>)</w:t>
            </w:r>
          </w:p>
        </w:tc>
      </w:tr>
      <w:tr w:rsidR="00C36658" w:rsidRPr="004B3D4C" w:rsidTr="004C1941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2" w:name="Par1128"/>
            <w:bookmarkEnd w:id="42"/>
            <w:r w:rsidRPr="004B3D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3" w:name="Par1129"/>
            <w:bookmarkEnd w:id="43"/>
            <w:r w:rsidRPr="004B3D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4" w:name="Par1130"/>
            <w:bookmarkEnd w:id="44"/>
            <w:r w:rsidRPr="004B3D4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6</w:t>
            </w:r>
          </w:p>
        </w:tc>
      </w:tr>
      <w:tr w:rsidR="00C36658" w:rsidRPr="004B3D4C" w:rsidTr="004C1941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4C1941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4C1941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36658" w:rsidRPr="004B3D4C" w:rsidRDefault="00C36658" w:rsidP="009729FE">
      <w:pPr>
        <w:pStyle w:val="ConsPlusNormal"/>
        <w:jc w:val="both"/>
        <w:rPr>
          <w:rFonts w:ascii="Times New Roman" w:hAnsi="Times New Roman" w:cs="Times New Roman"/>
        </w:rPr>
      </w:pPr>
    </w:p>
    <w:p w:rsidR="00C36658" w:rsidRPr="004B3D4C" w:rsidRDefault="00C36658" w:rsidP="00E37404">
      <w:pPr>
        <w:pStyle w:val="ConsPlusNonformat"/>
        <w:jc w:val="center"/>
        <w:rPr>
          <w:rFonts w:ascii="Times New Roman" w:hAnsi="Times New Roman" w:cs="Times New Roman"/>
        </w:rPr>
      </w:pPr>
      <w:r w:rsidRPr="004B3D4C">
        <w:rPr>
          <w:rFonts w:ascii="Times New Roman" w:hAnsi="Times New Roman" w:cs="Times New Roman"/>
        </w:rPr>
        <w:t>1.3. Расчеты (обоснования) выплат персоналу по уходу за ребенком</w:t>
      </w:r>
    </w:p>
    <w:p w:rsidR="00C36658" w:rsidRPr="004B3D4C" w:rsidRDefault="00C36658" w:rsidP="00E37404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1757"/>
        <w:gridCol w:w="2268"/>
        <w:gridCol w:w="1757"/>
        <w:gridCol w:w="1361"/>
        <w:gridCol w:w="1474"/>
      </w:tblGrid>
      <w:tr w:rsidR="00C36658" w:rsidRPr="004B3D4C" w:rsidTr="004C1941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Наименование расходов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Численность работников, получающих пособие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Количество выплат в год на одного работника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Размер выплаты (пособия) в месяц, руб.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Сумма, руб. (</w:t>
            </w:r>
            <w:hyperlink w:anchor="Par1162" w:tooltip="3" w:history="1">
              <w:r w:rsidRPr="004B3D4C">
                <w:rPr>
                  <w:rFonts w:ascii="Times New Roman" w:hAnsi="Times New Roman" w:cs="Times New Roman"/>
                  <w:color w:val="0000FF"/>
                </w:rPr>
                <w:t>гр. 3</w:t>
              </w:r>
            </w:hyperlink>
            <w:r w:rsidRPr="004B3D4C">
              <w:rPr>
                <w:rFonts w:ascii="Times New Roman" w:hAnsi="Times New Roman" w:cs="Times New Roman"/>
              </w:rPr>
              <w:t xml:space="preserve"> x </w:t>
            </w:r>
            <w:hyperlink w:anchor="Par1163" w:tooltip="4" w:history="1">
              <w:r w:rsidRPr="004B3D4C">
                <w:rPr>
                  <w:rFonts w:ascii="Times New Roman" w:hAnsi="Times New Roman" w:cs="Times New Roman"/>
                  <w:color w:val="0000FF"/>
                </w:rPr>
                <w:t>гр. 4</w:t>
              </w:r>
            </w:hyperlink>
            <w:r w:rsidRPr="004B3D4C">
              <w:rPr>
                <w:rFonts w:ascii="Times New Roman" w:hAnsi="Times New Roman" w:cs="Times New Roman"/>
              </w:rPr>
              <w:t xml:space="preserve"> x </w:t>
            </w:r>
            <w:hyperlink w:anchor="Par1164" w:tooltip="5" w:history="1">
              <w:r w:rsidRPr="004B3D4C">
                <w:rPr>
                  <w:rFonts w:ascii="Times New Roman" w:hAnsi="Times New Roman" w:cs="Times New Roman"/>
                  <w:color w:val="0000FF"/>
                </w:rPr>
                <w:t>гр. 5</w:t>
              </w:r>
            </w:hyperlink>
            <w:r w:rsidRPr="004B3D4C">
              <w:rPr>
                <w:rFonts w:ascii="Times New Roman" w:hAnsi="Times New Roman" w:cs="Times New Roman"/>
              </w:rPr>
              <w:t>)</w:t>
            </w:r>
          </w:p>
        </w:tc>
      </w:tr>
      <w:tr w:rsidR="00C36658" w:rsidRPr="004B3D4C" w:rsidTr="004C1941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5" w:name="Par1162"/>
            <w:bookmarkEnd w:id="45"/>
            <w:r w:rsidRPr="004B3D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6" w:name="Par1163"/>
            <w:bookmarkEnd w:id="46"/>
            <w:r w:rsidRPr="004B3D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7" w:name="Par1164"/>
            <w:bookmarkEnd w:id="47"/>
            <w:r w:rsidRPr="004B3D4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6</w:t>
            </w:r>
          </w:p>
        </w:tc>
      </w:tr>
      <w:tr w:rsidR="00C36658" w:rsidRPr="004B3D4C" w:rsidTr="004C1941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4C1941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4C1941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36658" w:rsidRPr="004B3D4C" w:rsidRDefault="00C36658" w:rsidP="009729FE">
      <w:pPr>
        <w:pStyle w:val="ConsPlusNormal"/>
        <w:jc w:val="both"/>
        <w:rPr>
          <w:rFonts w:ascii="Times New Roman" w:hAnsi="Times New Roman" w:cs="Times New Roman"/>
        </w:rPr>
      </w:pPr>
    </w:p>
    <w:p w:rsidR="00C36658" w:rsidRPr="004B3D4C" w:rsidRDefault="00C36658" w:rsidP="00E37404">
      <w:pPr>
        <w:pStyle w:val="ConsPlusNonformat"/>
        <w:jc w:val="center"/>
        <w:rPr>
          <w:rFonts w:ascii="Times New Roman" w:hAnsi="Times New Roman" w:cs="Times New Roman"/>
        </w:rPr>
      </w:pPr>
      <w:r w:rsidRPr="004B3D4C">
        <w:rPr>
          <w:rFonts w:ascii="Times New Roman" w:hAnsi="Times New Roman" w:cs="Times New Roman"/>
        </w:rPr>
        <w:t>1.4. Расчеты (обоснования) страховых взносов на обязательное</w:t>
      </w:r>
      <w:r>
        <w:rPr>
          <w:rFonts w:ascii="Times New Roman" w:hAnsi="Times New Roman" w:cs="Times New Roman"/>
        </w:rPr>
        <w:t xml:space="preserve"> </w:t>
      </w:r>
      <w:r w:rsidRPr="004B3D4C">
        <w:rPr>
          <w:rFonts w:ascii="Times New Roman" w:hAnsi="Times New Roman" w:cs="Times New Roman"/>
        </w:rPr>
        <w:t>страхование в Пенсионный фонд Российской Федерации, в Фонд социального страхования Российской Федерации, в Федеральный фонд обязательного медицинского страхования</w:t>
      </w:r>
    </w:p>
    <w:p w:rsidR="00C36658" w:rsidRPr="004B3D4C" w:rsidRDefault="00C36658" w:rsidP="009729FE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5841"/>
        <w:gridCol w:w="1474"/>
        <w:gridCol w:w="1077"/>
      </w:tblGrid>
      <w:tr w:rsidR="00C36658" w:rsidRPr="004B3D4C" w:rsidTr="00CF22E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Наименование государственного внебюджетного фонда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Размер базы для начисления страховых взносов, руб.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Сумма взноса, руб.</w:t>
            </w:r>
          </w:p>
        </w:tc>
      </w:tr>
      <w:tr w:rsidR="00C36658" w:rsidRPr="004B3D4C" w:rsidTr="00CF22E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4</w:t>
            </w:r>
          </w:p>
        </w:tc>
      </w:tr>
      <w:tr w:rsidR="00C36658" w:rsidRPr="004B3D4C" w:rsidTr="00CF22E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Страховые взносы в Пенсионный фонд Российской Федерации, всего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509762,88</w:t>
            </w:r>
          </w:p>
        </w:tc>
      </w:tr>
      <w:tr w:rsidR="00C36658" w:rsidRPr="004B3D4C" w:rsidTr="00CF22E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в том числе:</w:t>
            </w:r>
          </w:p>
          <w:p w:rsidR="00C36658" w:rsidRPr="004B3D4C" w:rsidRDefault="00C36658" w:rsidP="004C194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по ставке 22,0%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2317104,00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509762,88</w:t>
            </w:r>
          </w:p>
        </w:tc>
      </w:tr>
      <w:tr w:rsidR="00C36658" w:rsidRPr="004B3D4C" w:rsidTr="00CF22E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по ставке 10,0%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CF22E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ind w:firstLine="567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с применением пониженных тарифов взносов в Пенсионный фонд Российской Федерации для отдельных категорий плательщиков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CF22E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Страховые взносы в Фонд социального страхования Российской Федерации, всего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71830,23</w:t>
            </w:r>
          </w:p>
        </w:tc>
      </w:tr>
      <w:tr w:rsidR="00C36658" w:rsidRPr="004B3D4C" w:rsidTr="00CF22E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ind w:left="567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в том числе:</w:t>
            </w:r>
          </w:p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обязательное социальное страхование на случай временной нетрудоспособности и в связи с материнством по ставке 2,9%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2317104,00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67196,02</w:t>
            </w:r>
          </w:p>
        </w:tc>
      </w:tr>
      <w:tr w:rsidR="00C36658" w:rsidRPr="004B3D4C" w:rsidTr="00CF22E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ind w:firstLine="567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с применением ставки взносов в Фонд социального страхования Российской Федерации по ставке 0,0%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CF22E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ind w:firstLine="567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обязательное социальное страхование от несчастных случаев на производстве и профессиональных заболеваний по ставке 0,2%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2317104,00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4634,21</w:t>
            </w:r>
          </w:p>
        </w:tc>
      </w:tr>
      <w:tr w:rsidR="00C36658" w:rsidRPr="004B3D4C" w:rsidTr="00CF22E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ind w:firstLine="567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 xml:space="preserve">обязательное социальное страхование от несчастных случаев на производстве и профессиональных заболеваний по ставке 0,_% </w:t>
            </w:r>
            <w:hyperlink w:anchor="Par1250" w:tooltip="    &lt;*&gt;   Указываются   страховые  тарифы,  дифференцированные  по  классам" w:history="1">
              <w:r w:rsidRPr="004B3D4C"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CF22E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2.5.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ind w:firstLine="567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обязательное социальное страхование от несчастных случаев на производстве и профессиональных заболеваний по ставке 0,</w:t>
            </w:r>
            <w:r>
              <w:rPr>
                <w:rFonts w:ascii="Times New Roman" w:hAnsi="Times New Roman" w:cs="Times New Roman"/>
              </w:rPr>
              <w:t>2</w:t>
            </w:r>
            <w:r w:rsidRPr="004B3D4C">
              <w:rPr>
                <w:rFonts w:ascii="Times New Roman" w:hAnsi="Times New Roman" w:cs="Times New Roman"/>
              </w:rPr>
              <w:t xml:space="preserve">% </w:t>
            </w:r>
            <w:hyperlink w:anchor="Par1250" w:tooltip="    &lt;*&gt;   Указываются   страховые  тарифы,  дифференцированные  по  классам" w:history="1">
              <w:r w:rsidRPr="004B3D4C"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CF22E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Страховые взносы в Федеральный фонд обязательного медицинского страхования, всего (по ставке 5,1%)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2317104,00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118172,30</w:t>
            </w:r>
          </w:p>
        </w:tc>
      </w:tr>
      <w:tr w:rsidR="00C36658" w:rsidRPr="004B3D4C" w:rsidTr="00CF22E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36658" w:rsidRPr="004B3D4C" w:rsidRDefault="00C36658" w:rsidP="009729FE">
      <w:pPr>
        <w:pStyle w:val="ConsPlusNormal"/>
        <w:jc w:val="both"/>
        <w:rPr>
          <w:rFonts w:ascii="Times New Roman" w:hAnsi="Times New Roman" w:cs="Times New Roman"/>
        </w:rPr>
      </w:pPr>
    </w:p>
    <w:p w:rsidR="00C36658" w:rsidRPr="004B3D4C" w:rsidRDefault="00C36658" w:rsidP="009729FE">
      <w:pPr>
        <w:pStyle w:val="ConsPlusNonformat"/>
        <w:jc w:val="both"/>
        <w:rPr>
          <w:rFonts w:ascii="Times New Roman" w:hAnsi="Times New Roman" w:cs="Times New Roman"/>
        </w:rPr>
      </w:pPr>
      <w:r w:rsidRPr="004B3D4C">
        <w:rPr>
          <w:rFonts w:ascii="Times New Roman" w:hAnsi="Times New Roman" w:cs="Times New Roman"/>
        </w:rPr>
        <w:t xml:space="preserve">    --------------------------------</w:t>
      </w:r>
    </w:p>
    <w:p w:rsidR="00C36658" w:rsidRPr="004B3D4C" w:rsidRDefault="00C36658" w:rsidP="009729FE">
      <w:pPr>
        <w:pStyle w:val="ConsPlusNonformat"/>
        <w:jc w:val="both"/>
        <w:rPr>
          <w:rFonts w:ascii="Times New Roman" w:hAnsi="Times New Roman" w:cs="Times New Roman"/>
        </w:rPr>
      </w:pPr>
      <w:bookmarkStart w:id="48" w:name="Par1250"/>
      <w:bookmarkEnd w:id="48"/>
      <w:r w:rsidRPr="004B3D4C">
        <w:rPr>
          <w:rFonts w:ascii="Times New Roman" w:hAnsi="Times New Roman" w:cs="Times New Roman"/>
        </w:rPr>
        <w:t xml:space="preserve">    &lt;*&gt;   Указываются   страховые  тарифы,  дифференцированные  по  классам</w:t>
      </w:r>
    </w:p>
    <w:p w:rsidR="00C36658" w:rsidRPr="004B3D4C" w:rsidRDefault="00C36658" w:rsidP="009729FE">
      <w:pPr>
        <w:pStyle w:val="ConsPlusNonformat"/>
        <w:jc w:val="both"/>
        <w:rPr>
          <w:rFonts w:ascii="Times New Roman" w:hAnsi="Times New Roman" w:cs="Times New Roman"/>
        </w:rPr>
      </w:pPr>
      <w:r w:rsidRPr="004B3D4C">
        <w:rPr>
          <w:rFonts w:ascii="Times New Roman" w:hAnsi="Times New Roman" w:cs="Times New Roman"/>
        </w:rPr>
        <w:t>профессионального  риска,  установленные  Федеральным законом от 22 декабря</w:t>
      </w:r>
    </w:p>
    <w:p w:rsidR="00C36658" w:rsidRPr="004B3D4C" w:rsidRDefault="00C36658" w:rsidP="009729FE">
      <w:pPr>
        <w:pStyle w:val="ConsPlusNonformat"/>
        <w:jc w:val="both"/>
        <w:rPr>
          <w:rFonts w:ascii="Times New Roman" w:hAnsi="Times New Roman" w:cs="Times New Roman"/>
        </w:rPr>
      </w:pPr>
      <w:r w:rsidRPr="004B3D4C">
        <w:rPr>
          <w:rFonts w:ascii="Times New Roman" w:hAnsi="Times New Roman" w:cs="Times New Roman"/>
        </w:rPr>
        <w:t>2005   г.    N  179-ФЗ  "О  страховых  тарифах  на  обязательное социальное</w:t>
      </w:r>
    </w:p>
    <w:p w:rsidR="00C36658" w:rsidRPr="004B3D4C" w:rsidRDefault="00C36658" w:rsidP="009729FE">
      <w:pPr>
        <w:pStyle w:val="ConsPlusNonformat"/>
        <w:jc w:val="both"/>
        <w:rPr>
          <w:rFonts w:ascii="Times New Roman" w:hAnsi="Times New Roman" w:cs="Times New Roman"/>
        </w:rPr>
      </w:pPr>
      <w:r w:rsidRPr="004B3D4C">
        <w:rPr>
          <w:rFonts w:ascii="Times New Roman" w:hAnsi="Times New Roman" w:cs="Times New Roman"/>
        </w:rPr>
        <w:t>страхование  от  несчастных  случаев  на  производстве  и  профессиональных</w:t>
      </w:r>
    </w:p>
    <w:p w:rsidR="00C36658" w:rsidRPr="004B3D4C" w:rsidRDefault="00C36658" w:rsidP="009729FE">
      <w:pPr>
        <w:pStyle w:val="ConsPlusNonformat"/>
        <w:jc w:val="both"/>
        <w:rPr>
          <w:rFonts w:ascii="Times New Roman" w:hAnsi="Times New Roman" w:cs="Times New Roman"/>
        </w:rPr>
      </w:pPr>
      <w:r w:rsidRPr="004B3D4C">
        <w:rPr>
          <w:rFonts w:ascii="Times New Roman" w:hAnsi="Times New Roman" w:cs="Times New Roman"/>
        </w:rPr>
        <w:t>заболеваний  на  2006 год" (Собрание законодательства Российской Федерации,</w:t>
      </w:r>
    </w:p>
    <w:p w:rsidR="00C36658" w:rsidRPr="004B3D4C" w:rsidRDefault="00C36658" w:rsidP="009729FE">
      <w:pPr>
        <w:pStyle w:val="ConsPlusNonformat"/>
        <w:jc w:val="both"/>
        <w:rPr>
          <w:rFonts w:ascii="Times New Roman" w:hAnsi="Times New Roman" w:cs="Times New Roman"/>
        </w:rPr>
      </w:pPr>
      <w:r w:rsidRPr="004B3D4C">
        <w:rPr>
          <w:rFonts w:ascii="Times New Roman" w:hAnsi="Times New Roman" w:cs="Times New Roman"/>
        </w:rPr>
        <w:t>2005, N 52, ст. 5592; 2015, N 51, ст. 7233).</w:t>
      </w:r>
    </w:p>
    <w:p w:rsidR="00C36658" w:rsidRPr="004B3D4C" w:rsidRDefault="00C36658" w:rsidP="009729FE">
      <w:pPr>
        <w:pStyle w:val="ConsPlusNonformat"/>
        <w:jc w:val="both"/>
        <w:rPr>
          <w:rFonts w:ascii="Times New Roman" w:hAnsi="Times New Roman" w:cs="Times New Roman"/>
        </w:rPr>
      </w:pPr>
    </w:p>
    <w:p w:rsidR="00C36658" w:rsidRPr="004B3D4C" w:rsidRDefault="00C36658" w:rsidP="00E37404">
      <w:pPr>
        <w:pStyle w:val="ConsPlusNonformat"/>
        <w:jc w:val="center"/>
        <w:rPr>
          <w:rFonts w:ascii="Times New Roman" w:hAnsi="Times New Roman" w:cs="Times New Roman"/>
        </w:rPr>
      </w:pPr>
      <w:r w:rsidRPr="004B3D4C">
        <w:rPr>
          <w:rFonts w:ascii="Times New Roman" w:hAnsi="Times New Roman" w:cs="Times New Roman"/>
        </w:rPr>
        <w:t>2. Расчеты (обоснования) расходов на социальные и иные</w:t>
      </w:r>
      <w:r>
        <w:rPr>
          <w:rFonts w:ascii="Times New Roman" w:hAnsi="Times New Roman" w:cs="Times New Roman"/>
        </w:rPr>
        <w:t xml:space="preserve"> </w:t>
      </w:r>
      <w:r w:rsidRPr="004B3D4C">
        <w:rPr>
          <w:rFonts w:ascii="Times New Roman" w:hAnsi="Times New Roman" w:cs="Times New Roman"/>
        </w:rPr>
        <w:t>выплаты населению</w:t>
      </w:r>
    </w:p>
    <w:p w:rsidR="00C36658" w:rsidRPr="004B3D4C" w:rsidRDefault="00C36658" w:rsidP="009729FE">
      <w:pPr>
        <w:pStyle w:val="ConsPlusNonformat"/>
        <w:jc w:val="both"/>
        <w:rPr>
          <w:rFonts w:ascii="Times New Roman" w:hAnsi="Times New Roman" w:cs="Times New Roman"/>
        </w:rPr>
      </w:pPr>
    </w:p>
    <w:p w:rsidR="00C36658" w:rsidRPr="004B3D4C" w:rsidRDefault="00C36658" w:rsidP="009729FE">
      <w:pPr>
        <w:pStyle w:val="ConsPlusNonformat"/>
        <w:jc w:val="both"/>
        <w:rPr>
          <w:rFonts w:ascii="Times New Roman" w:hAnsi="Times New Roman" w:cs="Times New Roman"/>
        </w:rPr>
      </w:pPr>
      <w:r w:rsidRPr="004B3D4C">
        <w:rPr>
          <w:rFonts w:ascii="Times New Roman" w:hAnsi="Times New Roman" w:cs="Times New Roman"/>
        </w:rPr>
        <w:t>Код видов расходов ________________________________________________________</w:t>
      </w:r>
    </w:p>
    <w:p w:rsidR="00C36658" w:rsidRPr="004B3D4C" w:rsidRDefault="00C36658" w:rsidP="009729FE">
      <w:pPr>
        <w:pStyle w:val="ConsPlusNonformat"/>
        <w:jc w:val="both"/>
        <w:rPr>
          <w:rFonts w:ascii="Times New Roman" w:hAnsi="Times New Roman" w:cs="Times New Roman"/>
        </w:rPr>
      </w:pPr>
      <w:r w:rsidRPr="004B3D4C">
        <w:rPr>
          <w:rFonts w:ascii="Times New Roman" w:hAnsi="Times New Roman" w:cs="Times New Roman"/>
        </w:rPr>
        <w:t>Источник финансового обеспечения __________________________________________</w:t>
      </w:r>
    </w:p>
    <w:p w:rsidR="00C36658" w:rsidRPr="004B3D4C" w:rsidRDefault="00C36658" w:rsidP="009729FE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2948"/>
        <w:gridCol w:w="1814"/>
        <w:gridCol w:w="1531"/>
        <w:gridCol w:w="1928"/>
      </w:tblGrid>
      <w:tr w:rsidR="00C36658" w:rsidRPr="004B3D4C" w:rsidTr="004C194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Размер одной выплаты, руб.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Количество выплат в год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Общая сумма выплат, руб. (</w:t>
            </w:r>
            <w:hyperlink w:anchor="Par1270" w:tooltip="3" w:history="1">
              <w:r w:rsidRPr="004B3D4C">
                <w:rPr>
                  <w:rFonts w:ascii="Times New Roman" w:hAnsi="Times New Roman" w:cs="Times New Roman"/>
                  <w:color w:val="0000FF"/>
                </w:rPr>
                <w:t>гр. 3</w:t>
              </w:r>
            </w:hyperlink>
            <w:r w:rsidRPr="004B3D4C">
              <w:rPr>
                <w:rFonts w:ascii="Times New Roman" w:hAnsi="Times New Roman" w:cs="Times New Roman"/>
              </w:rPr>
              <w:t xml:space="preserve"> x </w:t>
            </w:r>
            <w:hyperlink w:anchor="Par1271" w:tooltip="4" w:history="1">
              <w:r w:rsidRPr="004B3D4C">
                <w:rPr>
                  <w:rFonts w:ascii="Times New Roman" w:hAnsi="Times New Roman" w:cs="Times New Roman"/>
                  <w:color w:val="0000FF"/>
                </w:rPr>
                <w:t>гр. 4</w:t>
              </w:r>
            </w:hyperlink>
            <w:r w:rsidRPr="004B3D4C">
              <w:rPr>
                <w:rFonts w:ascii="Times New Roman" w:hAnsi="Times New Roman" w:cs="Times New Roman"/>
              </w:rPr>
              <w:t>)</w:t>
            </w:r>
          </w:p>
        </w:tc>
      </w:tr>
      <w:tr w:rsidR="00C36658" w:rsidRPr="004B3D4C" w:rsidTr="004C194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9" w:name="Par1270"/>
            <w:bookmarkEnd w:id="49"/>
            <w:r w:rsidRPr="004B3D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0" w:name="Par1271"/>
            <w:bookmarkEnd w:id="50"/>
            <w:r w:rsidRPr="004B3D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5</w:t>
            </w:r>
          </w:p>
        </w:tc>
      </w:tr>
      <w:tr w:rsidR="00C36658" w:rsidRPr="004B3D4C" w:rsidTr="004C194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4C194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4C1941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36658" w:rsidRPr="004B3D4C" w:rsidRDefault="00C36658" w:rsidP="009729FE">
      <w:pPr>
        <w:pStyle w:val="ConsPlusNormal"/>
        <w:jc w:val="both"/>
        <w:rPr>
          <w:rFonts w:ascii="Times New Roman" w:hAnsi="Times New Roman" w:cs="Times New Roman"/>
        </w:rPr>
      </w:pPr>
    </w:p>
    <w:p w:rsidR="00C36658" w:rsidRPr="004B3D4C" w:rsidRDefault="00C36658" w:rsidP="00E37404">
      <w:pPr>
        <w:pStyle w:val="ConsPlusNonformat"/>
        <w:jc w:val="center"/>
        <w:rPr>
          <w:rFonts w:ascii="Times New Roman" w:hAnsi="Times New Roman" w:cs="Times New Roman"/>
        </w:rPr>
      </w:pPr>
      <w:r w:rsidRPr="004B3D4C">
        <w:rPr>
          <w:rFonts w:ascii="Times New Roman" w:hAnsi="Times New Roman" w:cs="Times New Roman"/>
        </w:rPr>
        <w:t>3. Расчет (обоснование) расходов на уплату налогов,</w:t>
      </w:r>
      <w:r>
        <w:rPr>
          <w:rFonts w:ascii="Times New Roman" w:hAnsi="Times New Roman" w:cs="Times New Roman"/>
        </w:rPr>
        <w:t xml:space="preserve"> </w:t>
      </w:r>
      <w:r w:rsidRPr="004B3D4C">
        <w:rPr>
          <w:rFonts w:ascii="Times New Roman" w:hAnsi="Times New Roman" w:cs="Times New Roman"/>
        </w:rPr>
        <w:t>сборов и иных платежей</w:t>
      </w:r>
    </w:p>
    <w:p w:rsidR="00C36658" w:rsidRPr="004B3D4C" w:rsidRDefault="00C36658" w:rsidP="009729FE">
      <w:pPr>
        <w:pStyle w:val="ConsPlusNonformat"/>
        <w:jc w:val="both"/>
        <w:rPr>
          <w:rFonts w:ascii="Times New Roman" w:hAnsi="Times New Roman" w:cs="Times New Roman"/>
        </w:rPr>
      </w:pPr>
    </w:p>
    <w:p w:rsidR="00C36658" w:rsidRPr="004B3D4C" w:rsidRDefault="00C36658" w:rsidP="009729FE">
      <w:pPr>
        <w:pStyle w:val="ConsPlusNonformat"/>
        <w:jc w:val="both"/>
        <w:rPr>
          <w:rFonts w:ascii="Times New Roman" w:hAnsi="Times New Roman" w:cs="Times New Roman"/>
        </w:rPr>
      </w:pPr>
      <w:r w:rsidRPr="004B3D4C">
        <w:rPr>
          <w:rFonts w:ascii="Times New Roman" w:hAnsi="Times New Roman" w:cs="Times New Roman"/>
        </w:rPr>
        <w:t>Код видов расходов ________________________________________________________</w:t>
      </w:r>
    </w:p>
    <w:p w:rsidR="00C36658" w:rsidRPr="004B3D4C" w:rsidRDefault="00C36658" w:rsidP="009729FE">
      <w:pPr>
        <w:pStyle w:val="ConsPlusNonformat"/>
        <w:jc w:val="both"/>
        <w:rPr>
          <w:rFonts w:ascii="Times New Roman" w:hAnsi="Times New Roman" w:cs="Times New Roman"/>
        </w:rPr>
      </w:pPr>
      <w:r w:rsidRPr="004B3D4C">
        <w:rPr>
          <w:rFonts w:ascii="Times New Roman" w:hAnsi="Times New Roman" w:cs="Times New Roman"/>
        </w:rPr>
        <w:t>Источник финансового обеспечения __________________________________________</w:t>
      </w:r>
    </w:p>
    <w:p w:rsidR="00C36658" w:rsidRPr="004B3D4C" w:rsidRDefault="00C36658" w:rsidP="009729FE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37"/>
        <w:gridCol w:w="2948"/>
        <w:gridCol w:w="1814"/>
        <w:gridCol w:w="907"/>
        <w:gridCol w:w="2665"/>
      </w:tblGrid>
      <w:tr w:rsidR="00C36658" w:rsidRPr="004B3D4C" w:rsidTr="004C194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Наименование расходов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Налоговая база,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Ставка налога, %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Сумма исчисленного налога, подлежащего уплате, руб. (</w:t>
            </w:r>
            <w:hyperlink w:anchor="Par1302" w:tooltip="3" w:history="1">
              <w:r w:rsidRPr="004B3D4C">
                <w:rPr>
                  <w:rFonts w:ascii="Times New Roman" w:hAnsi="Times New Roman" w:cs="Times New Roman"/>
                  <w:color w:val="0000FF"/>
                </w:rPr>
                <w:t>гр. 3</w:t>
              </w:r>
            </w:hyperlink>
            <w:r w:rsidRPr="004B3D4C">
              <w:rPr>
                <w:rFonts w:ascii="Times New Roman" w:hAnsi="Times New Roman" w:cs="Times New Roman"/>
              </w:rPr>
              <w:t xml:space="preserve"> x </w:t>
            </w:r>
            <w:hyperlink w:anchor="Par1303" w:tooltip="4" w:history="1">
              <w:r w:rsidRPr="004B3D4C">
                <w:rPr>
                  <w:rFonts w:ascii="Times New Roman" w:hAnsi="Times New Roman" w:cs="Times New Roman"/>
                  <w:color w:val="0000FF"/>
                </w:rPr>
                <w:t>гр. 4</w:t>
              </w:r>
            </w:hyperlink>
            <w:r w:rsidRPr="004B3D4C">
              <w:rPr>
                <w:rFonts w:ascii="Times New Roman" w:hAnsi="Times New Roman" w:cs="Times New Roman"/>
              </w:rPr>
              <w:t xml:space="preserve"> / 100)</w:t>
            </w:r>
          </w:p>
        </w:tc>
      </w:tr>
      <w:tr w:rsidR="00C36658" w:rsidRPr="004B3D4C" w:rsidTr="004C194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1" w:name="Par1302"/>
            <w:bookmarkEnd w:id="51"/>
            <w:r w:rsidRPr="004B3D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2" w:name="Par1303"/>
            <w:bookmarkEnd w:id="52"/>
            <w:r w:rsidRPr="004B3D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5</w:t>
            </w:r>
          </w:p>
        </w:tc>
      </w:tr>
      <w:tr w:rsidR="00C36658" w:rsidRPr="004B3D4C" w:rsidTr="004C194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4C194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4C1941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36658" w:rsidRPr="004B3D4C" w:rsidRDefault="00C36658" w:rsidP="009729FE">
      <w:pPr>
        <w:pStyle w:val="ConsPlusNormal"/>
        <w:jc w:val="both"/>
        <w:rPr>
          <w:rFonts w:ascii="Times New Roman" w:hAnsi="Times New Roman" w:cs="Times New Roman"/>
        </w:rPr>
      </w:pPr>
    </w:p>
    <w:p w:rsidR="00C36658" w:rsidRPr="004B3D4C" w:rsidRDefault="00C36658" w:rsidP="00E37404">
      <w:pPr>
        <w:pStyle w:val="ConsPlusNonformat"/>
        <w:jc w:val="center"/>
        <w:rPr>
          <w:rFonts w:ascii="Times New Roman" w:hAnsi="Times New Roman" w:cs="Times New Roman"/>
        </w:rPr>
      </w:pPr>
      <w:r w:rsidRPr="004B3D4C">
        <w:rPr>
          <w:rFonts w:ascii="Times New Roman" w:hAnsi="Times New Roman" w:cs="Times New Roman"/>
        </w:rPr>
        <w:t>4. Расчет (обоснование) расходов на безвозмездные</w:t>
      </w:r>
      <w:r>
        <w:rPr>
          <w:rFonts w:ascii="Times New Roman" w:hAnsi="Times New Roman" w:cs="Times New Roman"/>
        </w:rPr>
        <w:t xml:space="preserve"> </w:t>
      </w:r>
      <w:r w:rsidRPr="004B3D4C">
        <w:rPr>
          <w:rFonts w:ascii="Times New Roman" w:hAnsi="Times New Roman" w:cs="Times New Roman"/>
        </w:rPr>
        <w:t>перечисления организациям</w:t>
      </w:r>
    </w:p>
    <w:p w:rsidR="00C36658" w:rsidRPr="004B3D4C" w:rsidRDefault="00C36658" w:rsidP="009729FE">
      <w:pPr>
        <w:pStyle w:val="ConsPlusNonformat"/>
        <w:jc w:val="both"/>
        <w:rPr>
          <w:rFonts w:ascii="Times New Roman" w:hAnsi="Times New Roman" w:cs="Times New Roman"/>
        </w:rPr>
      </w:pPr>
    </w:p>
    <w:p w:rsidR="00C36658" w:rsidRPr="004B3D4C" w:rsidRDefault="00C36658" w:rsidP="009729FE">
      <w:pPr>
        <w:pStyle w:val="ConsPlusNonformat"/>
        <w:jc w:val="both"/>
        <w:rPr>
          <w:rFonts w:ascii="Times New Roman" w:hAnsi="Times New Roman" w:cs="Times New Roman"/>
        </w:rPr>
      </w:pPr>
      <w:r w:rsidRPr="004B3D4C">
        <w:rPr>
          <w:rFonts w:ascii="Times New Roman" w:hAnsi="Times New Roman" w:cs="Times New Roman"/>
        </w:rPr>
        <w:t>Код видов расходов ________________________________________________________</w:t>
      </w:r>
    </w:p>
    <w:p w:rsidR="00C36658" w:rsidRPr="004B3D4C" w:rsidRDefault="00C36658" w:rsidP="009729FE">
      <w:pPr>
        <w:pStyle w:val="ConsPlusNonformat"/>
        <w:jc w:val="both"/>
        <w:rPr>
          <w:rFonts w:ascii="Times New Roman" w:hAnsi="Times New Roman" w:cs="Times New Roman"/>
        </w:rPr>
      </w:pPr>
      <w:r w:rsidRPr="004B3D4C">
        <w:rPr>
          <w:rFonts w:ascii="Times New Roman" w:hAnsi="Times New Roman" w:cs="Times New Roman"/>
        </w:rPr>
        <w:t>Источник финансового обеспечения __________________________________________</w:t>
      </w:r>
    </w:p>
    <w:p w:rsidR="00C36658" w:rsidRPr="004B3D4C" w:rsidRDefault="00C36658" w:rsidP="009729FE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94"/>
        <w:gridCol w:w="2154"/>
        <w:gridCol w:w="1644"/>
        <w:gridCol w:w="1644"/>
        <w:gridCol w:w="2835"/>
      </w:tblGrid>
      <w:tr w:rsidR="00C36658" w:rsidRPr="004B3D4C" w:rsidTr="004C1941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Размер одной выплаты, руб.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Количество выплат в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Общая сумма выплат, руб. (</w:t>
            </w:r>
            <w:hyperlink w:anchor="Par1334" w:tooltip="3" w:history="1">
              <w:r w:rsidRPr="004B3D4C">
                <w:rPr>
                  <w:rFonts w:ascii="Times New Roman" w:hAnsi="Times New Roman" w:cs="Times New Roman"/>
                  <w:color w:val="0000FF"/>
                </w:rPr>
                <w:t>гр. 3</w:t>
              </w:r>
            </w:hyperlink>
            <w:r w:rsidRPr="004B3D4C">
              <w:rPr>
                <w:rFonts w:ascii="Times New Roman" w:hAnsi="Times New Roman" w:cs="Times New Roman"/>
              </w:rPr>
              <w:t xml:space="preserve"> x </w:t>
            </w:r>
            <w:hyperlink w:anchor="Par1335" w:tooltip="4" w:history="1">
              <w:r w:rsidRPr="004B3D4C">
                <w:rPr>
                  <w:rFonts w:ascii="Times New Roman" w:hAnsi="Times New Roman" w:cs="Times New Roman"/>
                  <w:color w:val="0000FF"/>
                </w:rPr>
                <w:t>гр. 4</w:t>
              </w:r>
            </w:hyperlink>
            <w:r w:rsidRPr="004B3D4C">
              <w:rPr>
                <w:rFonts w:ascii="Times New Roman" w:hAnsi="Times New Roman" w:cs="Times New Roman"/>
              </w:rPr>
              <w:t>)</w:t>
            </w:r>
          </w:p>
        </w:tc>
      </w:tr>
      <w:tr w:rsidR="00C36658" w:rsidRPr="004B3D4C" w:rsidTr="004C1941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3" w:name="Par1334"/>
            <w:bookmarkEnd w:id="53"/>
            <w:r w:rsidRPr="004B3D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4" w:name="Par1335"/>
            <w:bookmarkEnd w:id="54"/>
            <w:r w:rsidRPr="004B3D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5</w:t>
            </w:r>
          </w:p>
        </w:tc>
      </w:tr>
      <w:tr w:rsidR="00C36658" w:rsidRPr="004B3D4C" w:rsidTr="004C1941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4C1941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4C1941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36658" w:rsidRPr="004B3D4C" w:rsidRDefault="00C36658" w:rsidP="009729FE">
      <w:pPr>
        <w:pStyle w:val="ConsPlusNormal"/>
        <w:jc w:val="both"/>
        <w:rPr>
          <w:rFonts w:ascii="Times New Roman" w:hAnsi="Times New Roman" w:cs="Times New Roman"/>
        </w:rPr>
      </w:pPr>
    </w:p>
    <w:p w:rsidR="00C36658" w:rsidRPr="004B3D4C" w:rsidRDefault="00C36658" w:rsidP="00E37404">
      <w:pPr>
        <w:pStyle w:val="ConsPlusNonformat"/>
        <w:jc w:val="center"/>
        <w:rPr>
          <w:rFonts w:ascii="Times New Roman" w:hAnsi="Times New Roman" w:cs="Times New Roman"/>
        </w:rPr>
      </w:pPr>
      <w:r w:rsidRPr="004B3D4C">
        <w:rPr>
          <w:rFonts w:ascii="Times New Roman" w:hAnsi="Times New Roman" w:cs="Times New Roman"/>
        </w:rPr>
        <w:t>5. Расчет (обоснование) прочих расходов (кроме расходов</w:t>
      </w:r>
      <w:r>
        <w:rPr>
          <w:rFonts w:ascii="Times New Roman" w:hAnsi="Times New Roman" w:cs="Times New Roman"/>
        </w:rPr>
        <w:t xml:space="preserve"> </w:t>
      </w:r>
      <w:r w:rsidRPr="004B3D4C">
        <w:rPr>
          <w:rFonts w:ascii="Times New Roman" w:hAnsi="Times New Roman" w:cs="Times New Roman"/>
        </w:rPr>
        <w:t>на закупку товаров, работ, услуг)</w:t>
      </w:r>
    </w:p>
    <w:p w:rsidR="00C36658" w:rsidRPr="004B3D4C" w:rsidRDefault="00C36658" w:rsidP="009729FE">
      <w:pPr>
        <w:pStyle w:val="ConsPlusNonformat"/>
        <w:jc w:val="both"/>
        <w:rPr>
          <w:rFonts w:ascii="Times New Roman" w:hAnsi="Times New Roman" w:cs="Times New Roman"/>
        </w:rPr>
      </w:pPr>
    </w:p>
    <w:p w:rsidR="00C36658" w:rsidRPr="004B3D4C" w:rsidRDefault="00C36658" w:rsidP="009729FE">
      <w:pPr>
        <w:pStyle w:val="ConsPlusNonformat"/>
        <w:jc w:val="both"/>
        <w:rPr>
          <w:rFonts w:ascii="Times New Roman" w:hAnsi="Times New Roman" w:cs="Times New Roman"/>
        </w:rPr>
      </w:pPr>
      <w:r w:rsidRPr="004B3D4C">
        <w:rPr>
          <w:rFonts w:ascii="Times New Roman" w:hAnsi="Times New Roman" w:cs="Times New Roman"/>
        </w:rPr>
        <w:t>Код видов расходов ________________________________________________________</w:t>
      </w:r>
    </w:p>
    <w:p w:rsidR="00C36658" w:rsidRPr="004B3D4C" w:rsidRDefault="00C36658" w:rsidP="009729FE">
      <w:pPr>
        <w:pStyle w:val="ConsPlusNonformat"/>
        <w:jc w:val="both"/>
        <w:rPr>
          <w:rFonts w:ascii="Times New Roman" w:hAnsi="Times New Roman" w:cs="Times New Roman"/>
        </w:rPr>
      </w:pPr>
      <w:r w:rsidRPr="004B3D4C">
        <w:rPr>
          <w:rFonts w:ascii="Times New Roman" w:hAnsi="Times New Roman" w:cs="Times New Roman"/>
        </w:rPr>
        <w:t>Источник финансового обеспечения __________________________________________</w:t>
      </w:r>
    </w:p>
    <w:p w:rsidR="00C36658" w:rsidRPr="004B3D4C" w:rsidRDefault="00C36658" w:rsidP="009729FE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288"/>
        <w:gridCol w:w="1531"/>
        <w:gridCol w:w="1531"/>
        <w:gridCol w:w="2154"/>
      </w:tblGrid>
      <w:tr w:rsidR="00C36658" w:rsidRPr="004B3D4C" w:rsidTr="004C19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Размер одной выплаты, руб.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Количество выплат в год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Общая сумма выплат, руб. (</w:t>
            </w:r>
            <w:hyperlink w:anchor="Par1366" w:tooltip="3" w:history="1">
              <w:r w:rsidRPr="004B3D4C">
                <w:rPr>
                  <w:rFonts w:ascii="Times New Roman" w:hAnsi="Times New Roman" w:cs="Times New Roman"/>
                  <w:color w:val="0000FF"/>
                </w:rPr>
                <w:t>гр. 3</w:t>
              </w:r>
            </w:hyperlink>
            <w:r w:rsidRPr="004B3D4C">
              <w:rPr>
                <w:rFonts w:ascii="Times New Roman" w:hAnsi="Times New Roman" w:cs="Times New Roman"/>
              </w:rPr>
              <w:t xml:space="preserve"> x </w:t>
            </w:r>
            <w:hyperlink w:anchor="Par1367" w:tooltip="4" w:history="1">
              <w:r w:rsidRPr="004B3D4C">
                <w:rPr>
                  <w:rFonts w:ascii="Times New Roman" w:hAnsi="Times New Roman" w:cs="Times New Roman"/>
                  <w:color w:val="0000FF"/>
                </w:rPr>
                <w:t>гр. 4</w:t>
              </w:r>
            </w:hyperlink>
            <w:r w:rsidRPr="004B3D4C">
              <w:rPr>
                <w:rFonts w:ascii="Times New Roman" w:hAnsi="Times New Roman" w:cs="Times New Roman"/>
              </w:rPr>
              <w:t>)</w:t>
            </w:r>
          </w:p>
        </w:tc>
      </w:tr>
      <w:tr w:rsidR="00C36658" w:rsidRPr="004B3D4C" w:rsidTr="004C19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5" w:name="Par1366"/>
            <w:bookmarkEnd w:id="55"/>
            <w:r w:rsidRPr="004B3D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6" w:name="Par1367"/>
            <w:bookmarkEnd w:id="56"/>
            <w:r w:rsidRPr="004B3D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5</w:t>
            </w:r>
          </w:p>
        </w:tc>
      </w:tr>
      <w:tr w:rsidR="00C36658" w:rsidRPr="004B3D4C" w:rsidTr="004C19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4C19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4C19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36658" w:rsidRPr="004B3D4C" w:rsidRDefault="00C36658" w:rsidP="009729FE">
      <w:pPr>
        <w:pStyle w:val="ConsPlusNormal"/>
        <w:jc w:val="both"/>
        <w:rPr>
          <w:rFonts w:ascii="Times New Roman" w:hAnsi="Times New Roman" w:cs="Times New Roman"/>
        </w:rPr>
      </w:pPr>
    </w:p>
    <w:p w:rsidR="00C36658" w:rsidRPr="004B3D4C" w:rsidRDefault="00C36658" w:rsidP="00E37404">
      <w:pPr>
        <w:pStyle w:val="ConsPlusNonformat"/>
        <w:jc w:val="center"/>
        <w:rPr>
          <w:rFonts w:ascii="Times New Roman" w:hAnsi="Times New Roman" w:cs="Times New Roman"/>
        </w:rPr>
      </w:pPr>
      <w:r w:rsidRPr="004B3D4C">
        <w:rPr>
          <w:rFonts w:ascii="Times New Roman" w:hAnsi="Times New Roman" w:cs="Times New Roman"/>
        </w:rPr>
        <w:t>6. Расчет (обоснование) расходов на закупку товаров, работ, услуг</w:t>
      </w:r>
    </w:p>
    <w:p w:rsidR="00C36658" w:rsidRPr="004B3D4C" w:rsidRDefault="00C36658" w:rsidP="009729FE">
      <w:pPr>
        <w:pStyle w:val="ConsPlusNonformat"/>
        <w:jc w:val="both"/>
        <w:rPr>
          <w:rFonts w:ascii="Times New Roman" w:hAnsi="Times New Roman" w:cs="Times New Roman"/>
        </w:rPr>
      </w:pPr>
    </w:p>
    <w:p w:rsidR="00C36658" w:rsidRPr="004B3D4C" w:rsidRDefault="00C36658" w:rsidP="009729FE">
      <w:pPr>
        <w:pStyle w:val="ConsPlusNonformat"/>
        <w:jc w:val="both"/>
        <w:rPr>
          <w:rFonts w:ascii="Times New Roman" w:hAnsi="Times New Roman" w:cs="Times New Roman"/>
        </w:rPr>
      </w:pPr>
      <w:r w:rsidRPr="004B3D4C">
        <w:rPr>
          <w:rFonts w:ascii="Times New Roman" w:hAnsi="Times New Roman" w:cs="Times New Roman"/>
        </w:rPr>
        <w:t>Код видов расходов _</w:t>
      </w:r>
      <w:r>
        <w:rPr>
          <w:rFonts w:ascii="Times New Roman" w:hAnsi="Times New Roman" w:cs="Times New Roman"/>
        </w:rPr>
        <w:t>244</w:t>
      </w:r>
      <w:r w:rsidRPr="004B3D4C">
        <w:rPr>
          <w:rFonts w:ascii="Times New Roman" w:hAnsi="Times New Roman" w:cs="Times New Roman"/>
        </w:rPr>
        <w:t>__________________________________________________</w:t>
      </w:r>
    </w:p>
    <w:p w:rsidR="00C36658" w:rsidRPr="004B3D4C" w:rsidRDefault="00C36658" w:rsidP="009729FE">
      <w:pPr>
        <w:pStyle w:val="ConsPlusNonformat"/>
        <w:jc w:val="both"/>
        <w:rPr>
          <w:rFonts w:ascii="Times New Roman" w:hAnsi="Times New Roman" w:cs="Times New Roman"/>
        </w:rPr>
      </w:pPr>
      <w:r w:rsidRPr="004B3D4C">
        <w:rPr>
          <w:rFonts w:ascii="Times New Roman" w:hAnsi="Times New Roman" w:cs="Times New Roman"/>
        </w:rPr>
        <w:t>Источник финансового обеспечения __________________________________________</w:t>
      </w:r>
    </w:p>
    <w:p w:rsidR="00C36658" w:rsidRPr="004B3D4C" w:rsidRDefault="00C36658" w:rsidP="009729FE">
      <w:pPr>
        <w:pStyle w:val="ConsPlusNonformat"/>
        <w:jc w:val="both"/>
        <w:rPr>
          <w:rFonts w:ascii="Times New Roman" w:hAnsi="Times New Roman" w:cs="Times New Roman"/>
        </w:rPr>
      </w:pPr>
    </w:p>
    <w:p w:rsidR="00C36658" w:rsidRPr="004B3D4C" w:rsidRDefault="00C36658" w:rsidP="00E37404">
      <w:pPr>
        <w:pStyle w:val="ConsPlusNonformat"/>
        <w:jc w:val="center"/>
        <w:rPr>
          <w:rFonts w:ascii="Times New Roman" w:hAnsi="Times New Roman" w:cs="Times New Roman"/>
        </w:rPr>
      </w:pPr>
      <w:r w:rsidRPr="004B3D4C">
        <w:rPr>
          <w:rFonts w:ascii="Times New Roman" w:hAnsi="Times New Roman" w:cs="Times New Roman"/>
        </w:rPr>
        <w:t>6.1. Расчет (обоснование) расходов на оплату услуг связи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3118"/>
        <w:gridCol w:w="1361"/>
        <w:gridCol w:w="1361"/>
        <w:gridCol w:w="1361"/>
        <w:gridCol w:w="1247"/>
      </w:tblGrid>
      <w:tr w:rsidR="00C36658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Наименование расходов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Количество номеров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Количество платежей в год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Стоимость за единицу, руб.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Сумма, руб. (</w:t>
            </w:r>
            <w:hyperlink w:anchor="Par1400" w:tooltip="3" w:history="1">
              <w:r w:rsidRPr="004B3D4C">
                <w:rPr>
                  <w:rFonts w:ascii="Times New Roman" w:hAnsi="Times New Roman" w:cs="Times New Roman"/>
                  <w:color w:val="0000FF"/>
                </w:rPr>
                <w:t>гр. 3</w:t>
              </w:r>
            </w:hyperlink>
            <w:r w:rsidRPr="004B3D4C">
              <w:rPr>
                <w:rFonts w:ascii="Times New Roman" w:hAnsi="Times New Roman" w:cs="Times New Roman"/>
              </w:rPr>
              <w:t xml:space="preserve"> x </w:t>
            </w:r>
            <w:hyperlink w:anchor="Par1401" w:tooltip="4" w:history="1">
              <w:r w:rsidRPr="004B3D4C">
                <w:rPr>
                  <w:rFonts w:ascii="Times New Roman" w:hAnsi="Times New Roman" w:cs="Times New Roman"/>
                  <w:color w:val="0000FF"/>
                </w:rPr>
                <w:t>гр. 4</w:t>
              </w:r>
            </w:hyperlink>
            <w:r w:rsidRPr="004B3D4C">
              <w:rPr>
                <w:rFonts w:ascii="Times New Roman" w:hAnsi="Times New Roman" w:cs="Times New Roman"/>
              </w:rPr>
              <w:t xml:space="preserve"> x </w:t>
            </w:r>
            <w:hyperlink w:anchor="Par1402" w:tooltip="5" w:history="1">
              <w:r w:rsidRPr="004B3D4C">
                <w:rPr>
                  <w:rFonts w:ascii="Times New Roman" w:hAnsi="Times New Roman" w:cs="Times New Roman"/>
                  <w:color w:val="0000FF"/>
                </w:rPr>
                <w:t>гр. 5</w:t>
              </w:r>
            </w:hyperlink>
            <w:r w:rsidRPr="004B3D4C">
              <w:rPr>
                <w:rFonts w:ascii="Times New Roman" w:hAnsi="Times New Roman" w:cs="Times New Roman"/>
              </w:rPr>
              <w:t>)</w:t>
            </w:r>
          </w:p>
        </w:tc>
      </w:tr>
      <w:tr w:rsidR="00C36658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7" w:name="Par1400"/>
            <w:bookmarkEnd w:id="57"/>
            <w:r w:rsidRPr="004B3D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8" w:name="Par1401"/>
            <w:bookmarkEnd w:id="58"/>
            <w:r w:rsidRPr="004B3D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9" w:name="Par1402"/>
            <w:bookmarkEnd w:id="59"/>
            <w:r w:rsidRPr="004B3D4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6</w:t>
            </w:r>
          </w:p>
        </w:tc>
      </w:tr>
      <w:tr w:rsidR="00C36658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Подписка на периодические издания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24000</w:t>
            </w:r>
          </w:p>
        </w:tc>
      </w:tr>
      <w:tr w:rsidR="00C36658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36658" w:rsidRPr="004B3D4C" w:rsidRDefault="00C36658" w:rsidP="009729FE">
      <w:pPr>
        <w:pStyle w:val="ConsPlusNormal"/>
        <w:jc w:val="both"/>
        <w:rPr>
          <w:rFonts w:ascii="Times New Roman" w:hAnsi="Times New Roman" w:cs="Times New Roman"/>
        </w:rPr>
      </w:pPr>
    </w:p>
    <w:p w:rsidR="00C36658" w:rsidRPr="004B3D4C" w:rsidRDefault="00C36658" w:rsidP="00E37404">
      <w:pPr>
        <w:pStyle w:val="ConsPlusNonformat"/>
        <w:jc w:val="center"/>
        <w:rPr>
          <w:rFonts w:ascii="Times New Roman" w:hAnsi="Times New Roman" w:cs="Times New Roman"/>
        </w:rPr>
      </w:pPr>
      <w:r w:rsidRPr="004B3D4C">
        <w:rPr>
          <w:rFonts w:ascii="Times New Roman" w:hAnsi="Times New Roman" w:cs="Times New Roman"/>
        </w:rPr>
        <w:t>6.2. Расчет (обоснование) расходов на оплату транспортных услуг</w:t>
      </w:r>
    </w:p>
    <w:p w:rsidR="00C36658" w:rsidRPr="004B3D4C" w:rsidRDefault="00C36658" w:rsidP="009729FE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3345"/>
        <w:gridCol w:w="1531"/>
        <w:gridCol w:w="1531"/>
        <w:gridCol w:w="2041"/>
      </w:tblGrid>
      <w:tr w:rsidR="00C36658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Наименование расходов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Количество услуг перевозки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Цена услуги перевозки, руб.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Сумма, руб. (</w:t>
            </w:r>
            <w:hyperlink w:anchor="Par1432" w:tooltip="3" w:history="1">
              <w:r w:rsidRPr="004B3D4C">
                <w:rPr>
                  <w:rFonts w:ascii="Times New Roman" w:hAnsi="Times New Roman" w:cs="Times New Roman"/>
                  <w:color w:val="0000FF"/>
                </w:rPr>
                <w:t>гр. 3</w:t>
              </w:r>
            </w:hyperlink>
            <w:r w:rsidRPr="004B3D4C">
              <w:rPr>
                <w:rFonts w:ascii="Times New Roman" w:hAnsi="Times New Roman" w:cs="Times New Roman"/>
              </w:rPr>
              <w:t xml:space="preserve"> x </w:t>
            </w:r>
            <w:hyperlink w:anchor="Par1433" w:tooltip="4" w:history="1">
              <w:r w:rsidRPr="004B3D4C">
                <w:rPr>
                  <w:rFonts w:ascii="Times New Roman" w:hAnsi="Times New Roman" w:cs="Times New Roman"/>
                  <w:color w:val="0000FF"/>
                </w:rPr>
                <w:t>гр. 4</w:t>
              </w:r>
            </w:hyperlink>
            <w:r w:rsidRPr="004B3D4C">
              <w:rPr>
                <w:rFonts w:ascii="Times New Roman" w:hAnsi="Times New Roman" w:cs="Times New Roman"/>
              </w:rPr>
              <w:t>)</w:t>
            </w:r>
          </w:p>
        </w:tc>
      </w:tr>
      <w:tr w:rsidR="00C36658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0" w:name="Par1432"/>
            <w:bookmarkEnd w:id="60"/>
            <w:r w:rsidRPr="004B3D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1" w:name="Par1433"/>
            <w:bookmarkEnd w:id="61"/>
            <w:r w:rsidRPr="004B3D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5</w:t>
            </w:r>
          </w:p>
        </w:tc>
      </w:tr>
      <w:tr w:rsidR="00C36658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36658" w:rsidRPr="004B3D4C" w:rsidRDefault="00C36658" w:rsidP="009729FE">
      <w:pPr>
        <w:pStyle w:val="ConsPlusNormal"/>
        <w:jc w:val="both"/>
        <w:rPr>
          <w:rFonts w:ascii="Times New Roman" w:hAnsi="Times New Roman" w:cs="Times New Roman"/>
        </w:rPr>
      </w:pPr>
    </w:p>
    <w:p w:rsidR="00C36658" w:rsidRDefault="00C36658" w:rsidP="00E37404">
      <w:pPr>
        <w:pStyle w:val="ConsPlusNonformat"/>
        <w:jc w:val="center"/>
        <w:rPr>
          <w:rFonts w:ascii="Times New Roman" w:hAnsi="Times New Roman" w:cs="Times New Roman"/>
        </w:rPr>
      </w:pPr>
      <w:r w:rsidRPr="004B3D4C">
        <w:rPr>
          <w:rFonts w:ascii="Times New Roman" w:hAnsi="Times New Roman" w:cs="Times New Roman"/>
        </w:rPr>
        <w:t>6.3. Расчет (обоснование) расходов на оплату коммунальных услуг</w:t>
      </w:r>
    </w:p>
    <w:p w:rsidR="00C36658" w:rsidRPr="004B3D4C" w:rsidRDefault="00C36658" w:rsidP="00E37404">
      <w:pPr>
        <w:pStyle w:val="ConsPlusNonformat"/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2494"/>
        <w:gridCol w:w="1531"/>
        <w:gridCol w:w="1531"/>
        <w:gridCol w:w="1361"/>
        <w:gridCol w:w="1531"/>
      </w:tblGrid>
      <w:tr w:rsidR="00C36658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Размер потребления ресурсов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Тариф (с учетом НДС), руб.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Индексация, %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Сумма, руб. (</w:t>
            </w:r>
            <w:hyperlink w:anchor="Par1466" w:tooltip="4" w:history="1">
              <w:r w:rsidRPr="004B3D4C">
                <w:rPr>
                  <w:rFonts w:ascii="Times New Roman" w:hAnsi="Times New Roman" w:cs="Times New Roman"/>
                  <w:color w:val="0000FF"/>
                </w:rPr>
                <w:t>гр. 4</w:t>
              </w:r>
            </w:hyperlink>
            <w:r w:rsidRPr="004B3D4C">
              <w:rPr>
                <w:rFonts w:ascii="Times New Roman" w:hAnsi="Times New Roman" w:cs="Times New Roman"/>
              </w:rPr>
              <w:t xml:space="preserve"> x </w:t>
            </w:r>
            <w:hyperlink w:anchor="Par1467" w:tooltip="5" w:history="1">
              <w:r w:rsidRPr="004B3D4C">
                <w:rPr>
                  <w:rFonts w:ascii="Times New Roman" w:hAnsi="Times New Roman" w:cs="Times New Roman"/>
                  <w:color w:val="0000FF"/>
                </w:rPr>
                <w:t>гр. 5</w:t>
              </w:r>
            </w:hyperlink>
            <w:r w:rsidRPr="004B3D4C">
              <w:rPr>
                <w:rFonts w:ascii="Times New Roman" w:hAnsi="Times New Roman" w:cs="Times New Roman"/>
              </w:rPr>
              <w:t xml:space="preserve"> x </w:t>
            </w:r>
            <w:hyperlink w:anchor="Par1468" w:tooltip="6" w:history="1">
              <w:r w:rsidRPr="004B3D4C">
                <w:rPr>
                  <w:rFonts w:ascii="Times New Roman" w:hAnsi="Times New Roman" w:cs="Times New Roman"/>
                  <w:color w:val="0000FF"/>
                </w:rPr>
                <w:t>гр. 6</w:t>
              </w:r>
            </w:hyperlink>
            <w:r w:rsidRPr="004B3D4C">
              <w:rPr>
                <w:rFonts w:ascii="Times New Roman" w:hAnsi="Times New Roman" w:cs="Times New Roman"/>
              </w:rPr>
              <w:t>)</w:t>
            </w:r>
          </w:p>
        </w:tc>
      </w:tr>
      <w:tr w:rsidR="00C36658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2" w:name="Par1466"/>
            <w:bookmarkEnd w:id="62"/>
            <w:r w:rsidRPr="004B3D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3" w:name="Par1467"/>
            <w:bookmarkEnd w:id="63"/>
            <w:r w:rsidRPr="004B3D4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4" w:name="Par1468"/>
            <w:bookmarkEnd w:id="64"/>
            <w:r w:rsidRPr="004B3D4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6</w:t>
            </w:r>
          </w:p>
        </w:tc>
      </w:tr>
      <w:tr w:rsidR="00C36658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Оплата за электроэнергию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3614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95000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15%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308417</w:t>
            </w:r>
          </w:p>
        </w:tc>
      </w:tr>
      <w:tr w:rsidR="00C36658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36658" w:rsidRPr="004B3D4C" w:rsidRDefault="00C36658" w:rsidP="009729FE">
      <w:pPr>
        <w:pStyle w:val="ConsPlusNormal"/>
        <w:jc w:val="both"/>
        <w:rPr>
          <w:rFonts w:ascii="Times New Roman" w:hAnsi="Times New Roman" w:cs="Times New Roman"/>
        </w:rPr>
      </w:pPr>
    </w:p>
    <w:p w:rsidR="00C36658" w:rsidRDefault="00C36658" w:rsidP="00E37404">
      <w:pPr>
        <w:pStyle w:val="ConsPlusNonformat"/>
        <w:jc w:val="center"/>
        <w:rPr>
          <w:rFonts w:ascii="Times New Roman" w:hAnsi="Times New Roman" w:cs="Times New Roman"/>
        </w:rPr>
      </w:pPr>
      <w:r w:rsidRPr="004B3D4C">
        <w:rPr>
          <w:rFonts w:ascii="Times New Roman" w:hAnsi="Times New Roman" w:cs="Times New Roman"/>
        </w:rPr>
        <w:t>6.4. Расчет (обоснование) расходов на оплату аренды имущества</w:t>
      </w:r>
    </w:p>
    <w:p w:rsidR="00C36658" w:rsidRPr="004B3D4C" w:rsidRDefault="00C36658" w:rsidP="00E37404">
      <w:pPr>
        <w:pStyle w:val="ConsPlusNonformat"/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4024"/>
        <w:gridCol w:w="1361"/>
        <w:gridCol w:w="1361"/>
        <w:gridCol w:w="1701"/>
      </w:tblGrid>
      <w:tr w:rsidR="00C36658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Ставка арендной платы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Стоимость с учетом НДС, руб.</w:t>
            </w:r>
          </w:p>
        </w:tc>
      </w:tr>
      <w:tr w:rsidR="00C36658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6</w:t>
            </w:r>
          </w:p>
        </w:tc>
      </w:tr>
      <w:tr w:rsidR="00C36658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</w:tr>
    </w:tbl>
    <w:p w:rsidR="00C36658" w:rsidRPr="004B3D4C" w:rsidRDefault="00C36658" w:rsidP="009729FE">
      <w:pPr>
        <w:pStyle w:val="ConsPlusNormal"/>
        <w:jc w:val="both"/>
        <w:rPr>
          <w:rFonts w:ascii="Times New Roman" w:hAnsi="Times New Roman" w:cs="Times New Roman"/>
        </w:rPr>
      </w:pPr>
    </w:p>
    <w:p w:rsidR="00C36658" w:rsidRPr="004B3D4C" w:rsidRDefault="00C36658" w:rsidP="00E37404">
      <w:pPr>
        <w:pStyle w:val="ConsPlusNonformat"/>
        <w:jc w:val="center"/>
        <w:rPr>
          <w:rFonts w:ascii="Times New Roman" w:hAnsi="Times New Roman" w:cs="Times New Roman"/>
        </w:rPr>
      </w:pPr>
      <w:r w:rsidRPr="004B3D4C">
        <w:rPr>
          <w:rFonts w:ascii="Times New Roman" w:hAnsi="Times New Roman" w:cs="Times New Roman"/>
        </w:rPr>
        <w:t>6.5. Расчет (обоснование) расходов на оплату работ, услуг</w:t>
      </w:r>
      <w:r>
        <w:rPr>
          <w:rFonts w:ascii="Times New Roman" w:hAnsi="Times New Roman" w:cs="Times New Roman"/>
        </w:rPr>
        <w:t xml:space="preserve"> </w:t>
      </w:r>
      <w:r w:rsidRPr="004B3D4C">
        <w:rPr>
          <w:rFonts w:ascii="Times New Roman" w:hAnsi="Times New Roman" w:cs="Times New Roman"/>
        </w:rPr>
        <w:t>по содержанию имущества</w:t>
      </w:r>
    </w:p>
    <w:p w:rsidR="00C36658" w:rsidRPr="004B3D4C" w:rsidRDefault="00C36658" w:rsidP="009729FE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4025"/>
        <w:gridCol w:w="1361"/>
        <w:gridCol w:w="1361"/>
        <w:gridCol w:w="1701"/>
      </w:tblGrid>
      <w:tr w:rsidR="00C36658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Наименование расходов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Количество работ (услуг)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Стоимость работ (услуг), руб.</w:t>
            </w:r>
          </w:p>
        </w:tc>
      </w:tr>
      <w:tr w:rsidR="00C36658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5</w:t>
            </w:r>
          </w:p>
        </w:tc>
      </w:tr>
      <w:tr w:rsidR="00C36658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Услуги по содержанию имущества </w:t>
            </w:r>
          </w:p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(услуги по уборке помещений)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Апхультинский СДК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151452,36</w:t>
            </w:r>
          </w:p>
        </w:tc>
      </w:tr>
      <w:tr w:rsidR="00C36658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Услуги по содержанию имущества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Мольтинский СК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151452,36</w:t>
            </w:r>
          </w:p>
        </w:tc>
      </w:tr>
      <w:tr w:rsidR="00C36658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36658" w:rsidRPr="004B3D4C" w:rsidRDefault="00C36658" w:rsidP="009729FE">
      <w:pPr>
        <w:pStyle w:val="ConsPlusNormal"/>
        <w:jc w:val="both"/>
        <w:rPr>
          <w:rFonts w:ascii="Times New Roman" w:hAnsi="Times New Roman" w:cs="Times New Roman"/>
        </w:rPr>
      </w:pPr>
    </w:p>
    <w:p w:rsidR="00C36658" w:rsidRPr="004B3D4C" w:rsidRDefault="00C36658" w:rsidP="00E37404">
      <w:pPr>
        <w:pStyle w:val="ConsPlusNonformat"/>
        <w:jc w:val="center"/>
        <w:rPr>
          <w:rFonts w:ascii="Times New Roman" w:hAnsi="Times New Roman" w:cs="Times New Roman"/>
        </w:rPr>
      </w:pPr>
      <w:r w:rsidRPr="004B3D4C">
        <w:rPr>
          <w:rFonts w:ascii="Times New Roman" w:hAnsi="Times New Roman" w:cs="Times New Roman"/>
        </w:rPr>
        <w:t>6.6. Расчет (обоснование) расходов на оплату прочих работ, услуг</w:t>
      </w:r>
    </w:p>
    <w:p w:rsidR="00C36658" w:rsidRPr="004B3D4C" w:rsidRDefault="00C36658" w:rsidP="009729FE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5385"/>
        <w:gridCol w:w="1361"/>
        <w:gridCol w:w="1701"/>
      </w:tblGrid>
      <w:tr w:rsidR="00C36658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Наименование расходов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Количество договоров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Стоимость услуги, руб.</w:t>
            </w:r>
          </w:p>
        </w:tc>
      </w:tr>
      <w:tr w:rsidR="00C36658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4</w:t>
            </w:r>
          </w:p>
        </w:tc>
      </w:tr>
      <w:tr w:rsidR="00C36658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4C1941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36658" w:rsidRPr="004B3D4C" w:rsidRDefault="00C36658" w:rsidP="009729FE">
      <w:pPr>
        <w:pStyle w:val="ConsPlusNormal"/>
        <w:jc w:val="both"/>
        <w:rPr>
          <w:rFonts w:ascii="Times New Roman" w:hAnsi="Times New Roman" w:cs="Times New Roman"/>
        </w:rPr>
      </w:pPr>
    </w:p>
    <w:p w:rsidR="00C36658" w:rsidRPr="004B3D4C" w:rsidRDefault="00C36658" w:rsidP="00E37404">
      <w:pPr>
        <w:pStyle w:val="ConsPlusNonformat"/>
        <w:jc w:val="center"/>
        <w:rPr>
          <w:rFonts w:ascii="Times New Roman" w:hAnsi="Times New Roman" w:cs="Times New Roman"/>
        </w:rPr>
      </w:pPr>
      <w:r w:rsidRPr="004B3D4C">
        <w:rPr>
          <w:rFonts w:ascii="Times New Roman" w:hAnsi="Times New Roman" w:cs="Times New Roman"/>
        </w:rPr>
        <w:t>6.7. Расчет (обоснование) расходов на приобретение основных</w:t>
      </w:r>
      <w:r>
        <w:rPr>
          <w:rFonts w:ascii="Times New Roman" w:hAnsi="Times New Roman" w:cs="Times New Roman"/>
        </w:rPr>
        <w:t xml:space="preserve"> </w:t>
      </w:r>
      <w:r w:rsidRPr="004B3D4C">
        <w:rPr>
          <w:rFonts w:ascii="Times New Roman" w:hAnsi="Times New Roman" w:cs="Times New Roman"/>
        </w:rPr>
        <w:t>средств, материальных запасов</w:t>
      </w:r>
    </w:p>
    <w:p w:rsidR="00C36658" w:rsidRPr="004B3D4C" w:rsidRDefault="00C36658" w:rsidP="009729FE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912"/>
        <w:gridCol w:w="1417"/>
        <w:gridCol w:w="1644"/>
        <w:gridCol w:w="1531"/>
      </w:tblGrid>
      <w:tr w:rsidR="00C36658" w:rsidRPr="004B3D4C" w:rsidTr="004C19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Наименование расходов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Средняя стоимость, руб.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Сумма, руб. (</w:t>
            </w:r>
            <w:hyperlink w:anchor="Par1584" w:tooltip="2" w:history="1">
              <w:r w:rsidRPr="004B3D4C">
                <w:rPr>
                  <w:rFonts w:ascii="Times New Roman" w:hAnsi="Times New Roman" w:cs="Times New Roman"/>
                  <w:color w:val="0000FF"/>
                </w:rPr>
                <w:t>гр. 2</w:t>
              </w:r>
            </w:hyperlink>
            <w:r w:rsidRPr="004B3D4C">
              <w:rPr>
                <w:rFonts w:ascii="Times New Roman" w:hAnsi="Times New Roman" w:cs="Times New Roman"/>
              </w:rPr>
              <w:t xml:space="preserve"> x </w:t>
            </w:r>
            <w:hyperlink w:anchor="Par1585" w:tooltip="3" w:history="1">
              <w:r w:rsidRPr="004B3D4C">
                <w:rPr>
                  <w:rFonts w:ascii="Times New Roman" w:hAnsi="Times New Roman" w:cs="Times New Roman"/>
                  <w:color w:val="0000FF"/>
                </w:rPr>
                <w:t>гр. 3</w:t>
              </w:r>
            </w:hyperlink>
            <w:r w:rsidRPr="004B3D4C">
              <w:rPr>
                <w:rFonts w:ascii="Times New Roman" w:hAnsi="Times New Roman" w:cs="Times New Roman"/>
              </w:rPr>
              <w:t>)</w:t>
            </w:r>
          </w:p>
        </w:tc>
      </w:tr>
      <w:tr w:rsidR="00C36658" w:rsidRPr="004B3D4C" w:rsidTr="004C19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5" w:name="Par1584"/>
            <w:bookmarkEnd w:id="65"/>
            <w:r w:rsidRPr="004B3D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6" w:name="Par1585"/>
            <w:bookmarkEnd w:id="66"/>
            <w:r w:rsidRPr="004B3D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4</w:t>
            </w:r>
          </w:p>
        </w:tc>
      </w:tr>
      <w:tr w:rsidR="00C36658" w:rsidRPr="004B3D4C" w:rsidTr="004C19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4C194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6658" w:rsidRPr="004B3D4C" w:rsidTr="004B3D4C">
        <w:trPr>
          <w:trHeight w:val="3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3D4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658" w:rsidRPr="004B3D4C" w:rsidRDefault="00C36658" w:rsidP="004C19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36658" w:rsidRDefault="00C36658" w:rsidP="006E3117">
      <w:pPr>
        <w:pStyle w:val="30"/>
        <w:shd w:val="clear" w:color="auto" w:fill="auto"/>
        <w:tabs>
          <w:tab w:val="left" w:leader="underscore" w:pos="8690"/>
        </w:tabs>
        <w:spacing w:before="189" w:after="0" w:line="276" w:lineRule="exact"/>
        <w:ind w:left="40"/>
        <w:rPr>
          <w:rStyle w:val="3101"/>
          <w:sz w:val="24"/>
          <w:szCs w:val="24"/>
        </w:rPr>
      </w:pPr>
    </w:p>
    <w:p w:rsidR="00C36658" w:rsidRPr="006E3117" w:rsidRDefault="00C36658" w:rsidP="006E3117">
      <w:pPr>
        <w:pStyle w:val="30"/>
        <w:shd w:val="clear" w:color="auto" w:fill="auto"/>
        <w:tabs>
          <w:tab w:val="left" w:leader="underscore" w:pos="8690"/>
        </w:tabs>
        <w:spacing w:before="189" w:after="0" w:line="276" w:lineRule="exact"/>
        <w:ind w:left="40"/>
        <w:rPr>
          <w:b w:val="0"/>
          <w:sz w:val="24"/>
          <w:szCs w:val="24"/>
          <w:u w:val="single"/>
        </w:rPr>
      </w:pPr>
      <w:r w:rsidRPr="006E3117">
        <w:rPr>
          <w:rStyle w:val="3101"/>
          <w:sz w:val="24"/>
          <w:szCs w:val="24"/>
        </w:rPr>
        <w:t xml:space="preserve">Директор Учреждения (Подразделения)          _____________   </w:t>
      </w:r>
      <w:r w:rsidRPr="006E3117">
        <w:rPr>
          <w:rStyle w:val="3101"/>
          <w:sz w:val="24"/>
          <w:szCs w:val="24"/>
          <w:u w:val="single"/>
        </w:rPr>
        <w:t>______________________</w:t>
      </w:r>
    </w:p>
    <w:p w:rsidR="00C36658" w:rsidRPr="006E3117" w:rsidRDefault="00C36658" w:rsidP="006E3117">
      <w:pPr>
        <w:pStyle w:val="20"/>
        <w:shd w:val="clear" w:color="auto" w:fill="auto"/>
        <w:spacing w:after="0" w:line="276" w:lineRule="exact"/>
        <w:ind w:left="4600"/>
        <w:rPr>
          <w:b w:val="0"/>
          <w:sz w:val="24"/>
          <w:szCs w:val="24"/>
        </w:rPr>
      </w:pPr>
      <w:r w:rsidRPr="006E3117">
        <w:rPr>
          <w:b w:val="0"/>
          <w:sz w:val="24"/>
          <w:szCs w:val="24"/>
        </w:rPr>
        <w:t xml:space="preserve">    (подпись)          (расшифровка подписи)</w:t>
      </w:r>
    </w:p>
    <w:p w:rsidR="00C36658" w:rsidRPr="006E3117" w:rsidRDefault="00C36658" w:rsidP="006E3117">
      <w:pPr>
        <w:pStyle w:val="30"/>
        <w:shd w:val="clear" w:color="auto" w:fill="auto"/>
        <w:tabs>
          <w:tab w:val="left" w:leader="underscore" w:pos="9095"/>
        </w:tabs>
        <w:spacing w:before="0" w:after="0" w:line="276" w:lineRule="exact"/>
        <w:ind w:left="40"/>
        <w:rPr>
          <w:b w:val="0"/>
          <w:sz w:val="24"/>
          <w:szCs w:val="24"/>
          <w:u w:val="single"/>
        </w:rPr>
      </w:pPr>
      <w:r w:rsidRPr="006E3117">
        <w:rPr>
          <w:rStyle w:val="3101"/>
          <w:sz w:val="24"/>
          <w:szCs w:val="24"/>
        </w:rPr>
        <w:t xml:space="preserve">Главный бухгалтер Учреждения (Подразделения) _____________   </w:t>
      </w:r>
      <w:r w:rsidRPr="006E3117">
        <w:rPr>
          <w:rStyle w:val="3101"/>
          <w:sz w:val="24"/>
          <w:szCs w:val="24"/>
          <w:u w:val="single"/>
        </w:rPr>
        <w:t>__________________</w:t>
      </w:r>
    </w:p>
    <w:p w:rsidR="00C36658" w:rsidRPr="006E3117" w:rsidRDefault="00C36658" w:rsidP="006E3117">
      <w:pPr>
        <w:pStyle w:val="20"/>
        <w:shd w:val="clear" w:color="auto" w:fill="auto"/>
        <w:spacing w:after="0" w:line="276" w:lineRule="exact"/>
        <w:rPr>
          <w:b w:val="0"/>
          <w:sz w:val="24"/>
          <w:szCs w:val="24"/>
        </w:rPr>
      </w:pPr>
      <w:bookmarkStart w:id="67" w:name="bookmark0"/>
      <w:r w:rsidRPr="006E3117">
        <w:rPr>
          <w:b w:val="0"/>
          <w:sz w:val="24"/>
          <w:szCs w:val="24"/>
        </w:rPr>
        <w:t xml:space="preserve">                                                                                          (подпись)       (расшифровка подписи)</w:t>
      </w:r>
      <w:bookmarkEnd w:id="67"/>
    </w:p>
    <w:p w:rsidR="00C36658" w:rsidRPr="006E3117" w:rsidRDefault="00C36658" w:rsidP="006E3117">
      <w:pPr>
        <w:pStyle w:val="30"/>
        <w:shd w:val="clear" w:color="auto" w:fill="auto"/>
        <w:spacing w:before="0" w:after="0" w:line="276" w:lineRule="exact"/>
        <w:ind w:left="1580"/>
        <w:rPr>
          <w:b w:val="0"/>
          <w:sz w:val="24"/>
          <w:szCs w:val="24"/>
        </w:rPr>
      </w:pPr>
      <w:r w:rsidRPr="006E3117">
        <w:rPr>
          <w:rStyle w:val="3101"/>
          <w:sz w:val="24"/>
          <w:szCs w:val="24"/>
        </w:rPr>
        <w:t xml:space="preserve">М.П.  </w:t>
      </w:r>
    </w:p>
    <w:p w:rsidR="00C36658" w:rsidRPr="006E3117" w:rsidRDefault="00C36658" w:rsidP="006E3117">
      <w:pPr>
        <w:pStyle w:val="30"/>
        <w:shd w:val="clear" w:color="auto" w:fill="auto"/>
        <w:tabs>
          <w:tab w:val="left" w:leader="underscore" w:pos="8870"/>
        </w:tabs>
        <w:spacing w:before="0" w:after="0" w:line="210" w:lineRule="exact"/>
        <w:ind w:left="40"/>
        <w:rPr>
          <w:b w:val="0"/>
          <w:sz w:val="24"/>
          <w:szCs w:val="24"/>
          <w:u w:val="single"/>
        </w:rPr>
      </w:pPr>
      <w:r w:rsidRPr="006E3117">
        <w:rPr>
          <w:rStyle w:val="3101"/>
          <w:sz w:val="24"/>
          <w:szCs w:val="24"/>
        </w:rPr>
        <w:t xml:space="preserve">Исполнитель в Учреждении (Подразделении)       </w:t>
      </w:r>
      <w:r w:rsidRPr="006E3117">
        <w:rPr>
          <w:rStyle w:val="3101"/>
          <w:sz w:val="24"/>
          <w:szCs w:val="24"/>
          <w:u w:val="single"/>
        </w:rPr>
        <w:t xml:space="preserve">_____________ </w:t>
      </w:r>
      <w:r w:rsidRPr="006E3117">
        <w:rPr>
          <w:rStyle w:val="3101"/>
          <w:sz w:val="24"/>
          <w:szCs w:val="24"/>
        </w:rPr>
        <w:t xml:space="preserve">   </w:t>
      </w:r>
      <w:r w:rsidRPr="006E3117">
        <w:rPr>
          <w:rStyle w:val="3101"/>
          <w:sz w:val="24"/>
          <w:szCs w:val="24"/>
          <w:u w:val="single"/>
        </w:rPr>
        <w:t>___________________________</w:t>
      </w:r>
    </w:p>
    <w:p w:rsidR="00C36658" w:rsidRPr="006E3117" w:rsidRDefault="00C36658" w:rsidP="006E3117">
      <w:pPr>
        <w:pStyle w:val="20"/>
        <w:shd w:val="clear" w:color="auto" w:fill="auto"/>
        <w:spacing w:after="6" w:line="220" w:lineRule="exact"/>
        <w:ind w:left="4860"/>
        <w:rPr>
          <w:b w:val="0"/>
          <w:sz w:val="24"/>
          <w:szCs w:val="24"/>
        </w:rPr>
      </w:pPr>
      <w:bookmarkStart w:id="68" w:name="bookmark1"/>
      <w:r w:rsidRPr="006E3117">
        <w:rPr>
          <w:b w:val="0"/>
          <w:sz w:val="24"/>
          <w:szCs w:val="24"/>
        </w:rPr>
        <w:t>(подпись)             (расшифровка подписи)</w:t>
      </w:r>
      <w:bookmarkEnd w:id="68"/>
    </w:p>
    <w:p w:rsidR="00C36658" w:rsidRPr="006E3117" w:rsidRDefault="00C36658" w:rsidP="006E3117">
      <w:pPr>
        <w:pStyle w:val="30"/>
        <w:shd w:val="clear" w:color="auto" w:fill="auto"/>
        <w:tabs>
          <w:tab w:val="left" w:leader="underscore" w:pos="990"/>
          <w:tab w:val="left" w:pos="2200"/>
        </w:tabs>
        <w:spacing w:before="0" w:after="212" w:line="210" w:lineRule="exact"/>
        <w:ind w:left="40"/>
        <w:rPr>
          <w:b w:val="0"/>
          <w:sz w:val="24"/>
          <w:szCs w:val="24"/>
        </w:rPr>
      </w:pPr>
      <w:r w:rsidRPr="006E3117">
        <w:rPr>
          <w:rStyle w:val="3101"/>
          <w:sz w:val="24"/>
          <w:szCs w:val="24"/>
        </w:rPr>
        <w:t>дата «_____»   __________20      г.</w:t>
      </w:r>
    </w:p>
    <w:p w:rsidR="00C36658" w:rsidRPr="006E3117" w:rsidRDefault="00C36658" w:rsidP="006E3117">
      <w:pPr>
        <w:pStyle w:val="30"/>
        <w:shd w:val="clear" w:color="auto" w:fill="auto"/>
        <w:spacing w:before="0" w:after="0" w:line="286" w:lineRule="exact"/>
        <w:ind w:left="40"/>
        <w:rPr>
          <w:b w:val="0"/>
          <w:sz w:val="24"/>
          <w:szCs w:val="24"/>
        </w:rPr>
      </w:pPr>
      <w:r w:rsidRPr="006E3117">
        <w:rPr>
          <w:rStyle w:val="3101"/>
          <w:sz w:val="24"/>
          <w:szCs w:val="24"/>
        </w:rPr>
        <w:t>Согласовано:</w:t>
      </w:r>
    </w:p>
    <w:p w:rsidR="00C36658" w:rsidRPr="006E3117" w:rsidRDefault="00C36658" w:rsidP="006E3117">
      <w:pPr>
        <w:pStyle w:val="30"/>
        <w:shd w:val="clear" w:color="auto" w:fill="auto"/>
        <w:spacing w:before="0" w:after="293" w:line="286" w:lineRule="exact"/>
        <w:ind w:left="40" w:right="720"/>
        <w:rPr>
          <w:rStyle w:val="3101"/>
          <w:b/>
          <w:bCs/>
          <w:sz w:val="24"/>
          <w:szCs w:val="24"/>
        </w:rPr>
      </w:pPr>
      <w:r w:rsidRPr="006E3117">
        <w:rPr>
          <w:rStyle w:val="3101"/>
          <w:sz w:val="24"/>
          <w:szCs w:val="24"/>
        </w:rPr>
        <w:t>Начальник финансового управления Администрации муниципального образования</w:t>
      </w:r>
    </w:p>
    <w:p w:rsidR="00C36658" w:rsidRPr="006E3117" w:rsidRDefault="00C36658" w:rsidP="006E3117">
      <w:pPr>
        <w:pStyle w:val="30"/>
        <w:shd w:val="clear" w:color="auto" w:fill="auto"/>
        <w:tabs>
          <w:tab w:val="left" w:pos="5400"/>
        </w:tabs>
        <w:spacing w:before="0" w:after="0" w:line="240" w:lineRule="auto"/>
        <w:ind w:left="40" w:right="720"/>
        <w:rPr>
          <w:b w:val="0"/>
          <w:sz w:val="24"/>
          <w:szCs w:val="24"/>
          <w:shd w:val="clear" w:color="auto" w:fill="auto"/>
        </w:rPr>
      </w:pPr>
      <w:r w:rsidRPr="006E3117">
        <w:rPr>
          <w:b w:val="0"/>
          <w:sz w:val="24"/>
          <w:szCs w:val="24"/>
        </w:rPr>
        <w:t xml:space="preserve">                                                                              ______________   _</w:t>
      </w:r>
      <w:bookmarkStart w:id="69" w:name="bookmark2"/>
      <w:r w:rsidRPr="006E3117">
        <w:rPr>
          <w:b w:val="0"/>
          <w:sz w:val="24"/>
          <w:szCs w:val="24"/>
          <w:u w:val="single"/>
        </w:rPr>
        <w:t>______________________</w:t>
      </w:r>
    </w:p>
    <w:p w:rsidR="00C36658" w:rsidRPr="006E3117" w:rsidRDefault="00C36658" w:rsidP="006E3117">
      <w:pPr>
        <w:pStyle w:val="30"/>
        <w:shd w:val="clear" w:color="auto" w:fill="auto"/>
        <w:tabs>
          <w:tab w:val="left" w:pos="5400"/>
        </w:tabs>
        <w:spacing w:before="0" w:after="0" w:line="240" w:lineRule="auto"/>
        <w:ind w:left="40" w:right="720"/>
        <w:rPr>
          <w:b w:val="0"/>
          <w:sz w:val="24"/>
          <w:szCs w:val="24"/>
        </w:rPr>
      </w:pPr>
      <w:r w:rsidRPr="006E3117">
        <w:rPr>
          <w:b w:val="0"/>
          <w:sz w:val="24"/>
          <w:szCs w:val="24"/>
        </w:rPr>
        <w:t xml:space="preserve">                                                                                       (подпись)      (расшифровка подписи)</w:t>
      </w:r>
      <w:bookmarkEnd w:id="69"/>
    </w:p>
    <w:p w:rsidR="00C36658" w:rsidRPr="006E3117" w:rsidRDefault="00C36658" w:rsidP="006E3117">
      <w:pPr>
        <w:pStyle w:val="30"/>
        <w:shd w:val="clear" w:color="auto" w:fill="auto"/>
        <w:tabs>
          <w:tab w:val="left" w:leader="underscore" w:pos="1002"/>
          <w:tab w:val="left" w:leader="underscore" w:pos="1600"/>
        </w:tabs>
        <w:spacing w:before="0" w:after="0" w:line="240" w:lineRule="auto"/>
        <w:ind w:left="40"/>
        <w:rPr>
          <w:b w:val="0"/>
          <w:sz w:val="24"/>
          <w:szCs w:val="24"/>
        </w:rPr>
      </w:pPr>
      <w:r w:rsidRPr="006E3117">
        <w:rPr>
          <w:rStyle w:val="3101"/>
          <w:sz w:val="24"/>
          <w:szCs w:val="24"/>
        </w:rPr>
        <w:t>дата «</w:t>
      </w:r>
      <w:r w:rsidRPr="006E3117">
        <w:rPr>
          <w:rStyle w:val="3101"/>
          <w:sz w:val="24"/>
          <w:szCs w:val="24"/>
        </w:rPr>
        <w:tab/>
        <w:t>» ____________20      г.</w:t>
      </w:r>
    </w:p>
    <w:p w:rsidR="00C36658" w:rsidRPr="006E3117" w:rsidRDefault="00C36658" w:rsidP="006E3117">
      <w:pPr>
        <w:rPr>
          <w:sz w:val="24"/>
          <w:szCs w:val="24"/>
        </w:rPr>
      </w:pPr>
    </w:p>
    <w:p w:rsidR="00C36658" w:rsidRPr="006E3117" w:rsidRDefault="00C36658" w:rsidP="00C138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C36658" w:rsidRPr="006E3117" w:rsidSect="004B3D4C">
      <w:pgSz w:w="11906" w:h="16838"/>
      <w:pgMar w:top="18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6658" w:rsidRDefault="00C36658">
      <w:r>
        <w:separator/>
      </w:r>
    </w:p>
  </w:endnote>
  <w:endnote w:type="continuationSeparator" w:id="0">
    <w:p w:rsidR="00C36658" w:rsidRDefault="00C366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658" w:rsidRDefault="00C36658">
    <w:pPr>
      <w:pStyle w:val="ConsPlusNormal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6658" w:rsidRDefault="00C36658">
      <w:r>
        <w:separator/>
      </w:r>
    </w:p>
  </w:footnote>
  <w:footnote w:type="continuationSeparator" w:id="0">
    <w:p w:rsidR="00C36658" w:rsidRDefault="00C366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658" w:rsidRPr="00E37404" w:rsidRDefault="00C36658" w:rsidP="00E37404">
    <w:pPr>
      <w:pStyle w:val="Header"/>
      <w:rPr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3524BC"/>
    <w:multiLevelType w:val="multilevel"/>
    <w:tmpl w:val="F29251E8"/>
    <w:lvl w:ilvl="0">
      <w:start w:val="1"/>
      <w:numFmt w:val="decimal"/>
      <w:lvlText w:val="%1."/>
      <w:lvlJc w:val="left"/>
      <w:pPr>
        <w:ind w:left="495" w:hanging="49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/>
      </w:rPr>
    </w:lvl>
  </w:abstractNum>
  <w:abstractNum w:abstractNumId="1">
    <w:nsid w:val="72A87810"/>
    <w:multiLevelType w:val="hybridMultilevel"/>
    <w:tmpl w:val="90FEDA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6BE22FA"/>
    <w:multiLevelType w:val="hybridMultilevel"/>
    <w:tmpl w:val="004CA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01119"/>
    <w:rsid w:val="00011EAA"/>
    <w:rsid w:val="00012929"/>
    <w:rsid w:val="00035CA6"/>
    <w:rsid w:val="00093D59"/>
    <w:rsid w:val="000A01BD"/>
    <w:rsid w:val="000B3792"/>
    <w:rsid w:val="000F7773"/>
    <w:rsid w:val="001D3524"/>
    <w:rsid w:val="001E573B"/>
    <w:rsid w:val="00202BC2"/>
    <w:rsid w:val="0021641B"/>
    <w:rsid w:val="00232D4F"/>
    <w:rsid w:val="00272F06"/>
    <w:rsid w:val="002D7A90"/>
    <w:rsid w:val="003072A3"/>
    <w:rsid w:val="003614FB"/>
    <w:rsid w:val="003771F8"/>
    <w:rsid w:val="003D4358"/>
    <w:rsid w:val="004124C0"/>
    <w:rsid w:val="004B3D4C"/>
    <w:rsid w:val="004C1941"/>
    <w:rsid w:val="00522C12"/>
    <w:rsid w:val="005551B0"/>
    <w:rsid w:val="005B2F81"/>
    <w:rsid w:val="006058B1"/>
    <w:rsid w:val="00636E69"/>
    <w:rsid w:val="006E3117"/>
    <w:rsid w:val="007E353B"/>
    <w:rsid w:val="00801119"/>
    <w:rsid w:val="00842450"/>
    <w:rsid w:val="008457E8"/>
    <w:rsid w:val="008723F4"/>
    <w:rsid w:val="00874C9C"/>
    <w:rsid w:val="008F291D"/>
    <w:rsid w:val="00932A43"/>
    <w:rsid w:val="00936F8A"/>
    <w:rsid w:val="009637E4"/>
    <w:rsid w:val="009729FE"/>
    <w:rsid w:val="00A0614F"/>
    <w:rsid w:val="00AA14B7"/>
    <w:rsid w:val="00AA162B"/>
    <w:rsid w:val="00AD6206"/>
    <w:rsid w:val="00B06284"/>
    <w:rsid w:val="00BC2846"/>
    <w:rsid w:val="00BC69AF"/>
    <w:rsid w:val="00BF381A"/>
    <w:rsid w:val="00BF697A"/>
    <w:rsid w:val="00C0404B"/>
    <w:rsid w:val="00C138CE"/>
    <w:rsid w:val="00C144AD"/>
    <w:rsid w:val="00C27798"/>
    <w:rsid w:val="00C36658"/>
    <w:rsid w:val="00C81C46"/>
    <w:rsid w:val="00CD5B3B"/>
    <w:rsid w:val="00CF22E0"/>
    <w:rsid w:val="00D84011"/>
    <w:rsid w:val="00E37404"/>
    <w:rsid w:val="00EA42BC"/>
    <w:rsid w:val="00F45F41"/>
    <w:rsid w:val="00F74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3F4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801119"/>
    <w:pPr>
      <w:keepNext/>
      <w:spacing w:after="0" w:line="240" w:lineRule="auto"/>
      <w:outlineLvl w:val="0"/>
    </w:pPr>
    <w:rPr>
      <w:rFonts w:ascii="Times New Roman" w:hAnsi="Times New Roman"/>
      <w:sz w:val="24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01119"/>
    <w:rPr>
      <w:rFonts w:ascii="Times New Roman" w:hAnsi="Times New Roman" w:cs="Times New Roman"/>
      <w:sz w:val="20"/>
      <w:szCs w:val="20"/>
    </w:rPr>
  </w:style>
  <w:style w:type="paragraph" w:styleId="Caption">
    <w:name w:val="caption"/>
    <w:basedOn w:val="Normal"/>
    <w:next w:val="Normal"/>
    <w:uiPriority w:val="99"/>
    <w:qFormat/>
    <w:rsid w:val="00801119"/>
    <w:pPr>
      <w:spacing w:after="0" w:line="360" w:lineRule="auto"/>
      <w:jc w:val="center"/>
    </w:pPr>
    <w:rPr>
      <w:rFonts w:ascii="Times New Roman" w:hAnsi="Times New Roman"/>
      <w:spacing w:val="20"/>
      <w:sz w:val="24"/>
      <w:szCs w:val="20"/>
    </w:rPr>
  </w:style>
  <w:style w:type="paragraph" w:styleId="ListParagraph">
    <w:name w:val="List Paragraph"/>
    <w:basedOn w:val="Normal"/>
    <w:uiPriority w:val="99"/>
    <w:qFormat/>
    <w:rsid w:val="006E3117"/>
    <w:pPr>
      <w:ind w:left="720"/>
      <w:contextualSpacing/>
    </w:pPr>
  </w:style>
  <w:style w:type="character" w:customStyle="1" w:styleId="3">
    <w:name w:val="Основной текст (3)_"/>
    <w:basedOn w:val="DefaultParagraphFont"/>
    <w:link w:val="30"/>
    <w:uiPriority w:val="99"/>
    <w:locked/>
    <w:rsid w:val="006E3117"/>
    <w:rPr>
      <w:rFonts w:cs="Times New Roman"/>
      <w:b/>
      <w:bCs/>
      <w:shd w:val="clear" w:color="auto" w:fill="FFFFFF"/>
      <w:lang w:bidi="ar-SA"/>
    </w:rPr>
  </w:style>
  <w:style w:type="paragraph" w:customStyle="1" w:styleId="30">
    <w:name w:val="Основной текст (3)"/>
    <w:basedOn w:val="Normal"/>
    <w:link w:val="3"/>
    <w:uiPriority w:val="99"/>
    <w:rsid w:val="006E3117"/>
    <w:pPr>
      <w:shd w:val="clear" w:color="auto" w:fill="FFFFFF"/>
      <w:spacing w:before="360" w:after="360" w:line="240" w:lineRule="atLeast"/>
    </w:pPr>
    <w:rPr>
      <w:rFonts w:ascii="Times New Roman" w:hAnsi="Times New Roman"/>
      <w:b/>
      <w:bCs/>
      <w:noProof/>
      <w:sz w:val="20"/>
      <w:szCs w:val="20"/>
      <w:shd w:val="clear" w:color="auto" w:fill="FFFFFF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6E3117"/>
    <w:rPr>
      <w:rFonts w:cs="Times New Roman"/>
      <w:b/>
      <w:bCs/>
      <w:i/>
      <w:iCs/>
      <w:shd w:val="clear" w:color="auto" w:fill="FFFFFF"/>
      <w:lang w:bidi="ar-SA"/>
    </w:rPr>
  </w:style>
  <w:style w:type="paragraph" w:customStyle="1" w:styleId="20">
    <w:name w:val="Основной текст (2)"/>
    <w:basedOn w:val="Normal"/>
    <w:link w:val="2"/>
    <w:uiPriority w:val="99"/>
    <w:rsid w:val="006E3117"/>
    <w:pPr>
      <w:shd w:val="clear" w:color="auto" w:fill="FFFFFF"/>
      <w:spacing w:after="60" w:line="240" w:lineRule="atLeast"/>
    </w:pPr>
    <w:rPr>
      <w:rFonts w:ascii="Times New Roman" w:hAnsi="Times New Roman"/>
      <w:b/>
      <w:bCs/>
      <w:i/>
      <w:iCs/>
      <w:noProof/>
      <w:sz w:val="20"/>
      <w:szCs w:val="20"/>
      <w:shd w:val="clear" w:color="auto" w:fill="FFFFFF"/>
    </w:rPr>
  </w:style>
  <w:style w:type="character" w:customStyle="1" w:styleId="21">
    <w:name w:val="Подпись к таблице (2)_"/>
    <w:basedOn w:val="DefaultParagraphFont"/>
    <w:link w:val="22"/>
    <w:uiPriority w:val="99"/>
    <w:locked/>
    <w:rsid w:val="006E3117"/>
    <w:rPr>
      <w:rFonts w:cs="Times New Roman"/>
      <w:sz w:val="21"/>
      <w:szCs w:val="21"/>
      <w:shd w:val="clear" w:color="auto" w:fill="FFFFFF"/>
      <w:lang w:bidi="ar-SA"/>
    </w:rPr>
  </w:style>
  <w:style w:type="paragraph" w:customStyle="1" w:styleId="22">
    <w:name w:val="Подпись к таблице (2)"/>
    <w:basedOn w:val="Normal"/>
    <w:link w:val="21"/>
    <w:uiPriority w:val="99"/>
    <w:rsid w:val="006E3117"/>
    <w:pPr>
      <w:shd w:val="clear" w:color="auto" w:fill="FFFFFF"/>
      <w:spacing w:after="0" w:line="240" w:lineRule="atLeast"/>
    </w:pPr>
    <w:rPr>
      <w:rFonts w:ascii="Times New Roman" w:hAnsi="Times New Roman"/>
      <w:noProof/>
      <w:sz w:val="21"/>
      <w:szCs w:val="21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uiPriority w:val="99"/>
    <w:locked/>
    <w:rsid w:val="006E3117"/>
    <w:rPr>
      <w:rFonts w:cs="Times New Roman"/>
      <w:noProof/>
      <w:sz w:val="8"/>
      <w:szCs w:val="8"/>
      <w:shd w:val="clear" w:color="auto" w:fill="FFFFFF"/>
      <w:lang w:bidi="ar-SA"/>
    </w:rPr>
  </w:style>
  <w:style w:type="paragraph" w:customStyle="1" w:styleId="60">
    <w:name w:val="Основной текст (6)"/>
    <w:basedOn w:val="Normal"/>
    <w:link w:val="6"/>
    <w:uiPriority w:val="99"/>
    <w:rsid w:val="006E3117"/>
    <w:pPr>
      <w:shd w:val="clear" w:color="auto" w:fill="FFFFFF"/>
      <w:spacing w:after="0" w:line="240" w:lineRule="atLeast"/>
    </w:pPr>
    <w:rPr>
      <w:rFonts w:ascii="Times New Roman" w:hAnsi="Times New Roman"/>
      <w:noProof/>
      <w:sz w:val="8"/>
      <w:szCs w:val="8"/>
      <w:shd w:val="clear" w:color="auto" w:fill="FFFFFF"/>
    </w:rPr>
  </w:style>
  <w:style w:type="character" w:customStyle="1" w:styleId="7">
    <w:name w:val="Основной текст (7)_"/>
    <w:basedOn w:val="DefaultParagraphFont"/>
    <w:link w:val="70"/>
    <w:uiPriority w:val="99"/>
    <w:locked/>
    <w:rsid w:val="006E3117"/>
    <w:rPr>
      <w:rFonts w:cs="Times New Roman"/>
      <w:i/>
      <w:iCs/>
      <w:noProof/>
      <w:sz w:val="9"/>
      <w:szCs w:val="9"/>
      <w:shd w:val="clear" w:color="auto" w:fill="FFFFFF"/>
      <w:lang w:bidi="ar-SA"/>
    </w:rPr>
  </w:style>
  <w:style w:type="paragraph" w:customStyle="1" w:styleId="70">
    <w:name w:val="Основной текст (7)"/>
    <w:basedOn w:val="Normal"/>
    <w:link w:val="7"/>
    <w:uiPriority w:val="99"/>
    <w:rsid w:val="006E3117"/>
    <w:pPr>
      <w:shd w:val="clear" w:color="auto" w:fill="FFFFFF"/>
      <w:spacing w:after="0" w:line="240" w:lineRule="atLeast"/>
    </w:pPr>
    <w:rPr>
      <w:rFonts w:ascii="Times New Roman" w:hAnsi="Times New Roman"/>
      <w:i/>
      <w:iCs/>
      <w:noProof/>
      <w:sz w:val="9"/>
      <w:szCs w:val="9"/>
      <w:shd w:val="clear" w:color="auto" w:fill="FFFFFF"/>
    </w:rPr>
  </w:style>
  <w:style w:type="paragraph" w:customStyle="1" w:styleId="Style2">
    <w:name w:val="Style2"/>
    <w:basedOn w:val="Normal"/>
    <w:uiPriority w:val="99"/>
    <w:rsid w:val="006E3117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a">
    <w:name w:val="Нормальный (таблица)"/>
    <w:basedOn w:val="Normal"/>
    <w:next w:val="Normal"/>
    <w:uiPriority w:val="99"/>
    <w:rsid w:val="006E311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4"/>
    </w:rPr>
  </w:style>
  <w:style w:type="paragraph" w:customStyle="1" w:styleId="a0">
    <w:name w:val="Прижатый влево"/>
    <w:basedOn w:val="Normal"/>
    <w:next w:val="Normal"/>
    <w:uiPriority w:val="99"/>
    <w:rsid w:val="006E311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character" w:customStyle="1" w:styleId="310">
    <w:name w:val="Основной текст (3) + 10"/>
    <w:aliases w:val="5 pt,Не полужирный"/>
    <w:basedOn w:val="3"/>
    <w:uiPriority w:val="99"/>
    <w:rsid w:val="006E3117"/>
    <w:rPr>
      <w:sz w:val="21"/>
      <w:szCs w:val="21"/>
    </w:rPr>
  </w:style>
  <w:style w:type="character" w:customStyle="1" w:styleId="3105">
    <w:name w:val="Основной текст (3) + 105"/>
    <w:aliases w:val="5 pt5,Не полужирный5"/>
    <w:basedOn w:val="3"/>
    <w:uiPriority w:val="99"/>
    <w:rsid w:val="006E3117"/>
    <w:rPr>
      <w:spacing w:val="0"/>
      <w:sz w:val="21"/>
      <w:szCs w:val="21"/>
    </w:rPr>
  </w:style>
  <w:style w:type="character" w:customStyle="1" w:styleId="3104">
    <w:name w:val="Основной текст (3) + 104"/>
    <w:aliases w:val="5 pt4,Не полужирный4"/>
    <w:basedOn w:val="3"/>
    <w:uiPriority w:val="99"/>
    <w:rsid w:val="006E3117"/>
    <w:rPr>
      <w:spacing w:val="0"/>
      <w:sz w:val="21"/>
      <w:szCs w:val="21"/>
    </w:rPr>
  </w:style>
  <w:style w:type="character" w:customStyle="1" w:styleId="3103">
    <w:name w:val="Основной текст (3) + 103"/>
    <w:aliases w:val="5 pt3,Не полужирный3"/>
    <w:basedOn w:val="3"/>
    <w:uiPriority w:val="99"/>
    <w:rsid w:val="006E3117"/>
    <w:rPr>
      <w:spacing w:val="0"/>
      <w:sz w:val="21"/>
      <w:szCs w:val="21"/>
    </w:rPr>
  </w:style>
  <w:style w:type="character" w:customStyle="1" w:styleId="3101">
    <w:name w:val="Основной текст (3) + 101"/>
    <w:aliases w:val="5 pt1,Не полужирный1"/>
    <w:basedOn w:val="3"/>
    <w:uiPriority w:val="99"/>
    <w:rsid w:val="006E3117"/>
    <w:rPr>
      <w:spacing w:val="0"/>
      <w:sz w:val="21"/>
      <w:szCs w:val="21"/>
    </w:rPr>
  </w:style>
  <w:style w:type="character" w:customStyle="1" w:styleId="FontStyle62">
    <w:name w:val="Font Style62"/>
    <w:basedOn w:val="DefaultParagraphFont"/>
    <w:uiPriority w:val="99"/>
    <w:rsid w:val="006E3117"/>
    <w:rPr>
      <w:rFonts w:ascii="Times New Roman" w:hAnsi="Times New Roman" w:cs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6E31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E573B"/>
    <w:rPr>
      <w:rFonts w:ascii="Times New Roman" w:hAnsi="Times New Roman" w:cs="Times New Roman"/>
      <w:sz w:val="2"/>
    </w:rPr>
  </w:style>
  <w:style w:type="paragraph" w:customStyle="1" w:styleId="ConsPlusNormal">
    <w:name w:val="ConsPlusNormal"/>
    <w:uiPriority w:val="99"/>
    <w:rsid w:val="009729FE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9729F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rsid w:val="009729FE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45F4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9729F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F45F4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9805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854</TotalTime>
  <Pages>15</Pages>
  <Words>2939</Words>
  <Characters>16753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кунгурова </dc:creator>
  <cp:keywords/>
  <dc:description/>
  <cp:lastModifiedBy>нельхай</cp:lastModifiedBy>
  <cp:revision>16</cp:revision>
  <cp:lastPrinted>2017-01-30T02:19:00Z</cp:lastPrinted>
  <dcterms:created xsi:type="dcterms:W3CDTF">2012-04-03T12:44:00Z</dcterms:created>
  <dcterms:modified xsi:type="dcterms:W3CDTF">2017-01-30T06:20:00Z</dcterms:modified>
</cp:coreProperties>
</file>