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94" w:rsidRDefault="00D24C94" w:rsidP="00384308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Горячая телефонная линия Кадастровой палаты по Иркутской области</w:t>
      </w:r>
    </w:p>
    <w:p w:rsidR="00D24C94" w:rsidRDefault="00D24C94" w:rsidP="00384308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D24C94" w:rsidRDefault="00D24C94" w:rsidP="00384308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r w:rsidRPr="00557D32">
        <w:rPr>
          <w:rFonts w:ascii="Segoe UI" w:hAnsi="Segoe UI" w:cs="Segoe UI"/>
          <w:sz w:val="24"/>
          <w:szCs w:val="24"/>
        </w:rPr>
        <w:t>Уважаемые граждане!</w:t>
      </w:r>
    </w:p>
    <w:p w:rsidR="00D24C94" w:rsidRDefault="00D24C94" w:rsidP="00384308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D24C94" w:rsidRDefault="00D24C94" w:rsidP="00384308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28.03.2018 состоится телефонная линия, в ходе которой вы можете получить ответы на вопросы связанные с ошибками, допущенными в межевых, технических планах, актах обследования и послуживших причинами решений о приостановлении кадастрового учета.</w:t>
      </w:r>
    </w:p>
    <w:p w:rsidR="00D24C94" w:rsidRDefault="00D24C94" w:rsidP="00384308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 ваши вопросы ответит заместитель начальника отдела обработки документов и обеспечения учетных действий филиала ФГБУ «ФКП Росреестра» по Иркутской области Иванова Светлана Валерьевна.</w:t>
      </w:r>
    </w:p>
    <w:p w:rsidR="00D24C94" w:rsidRDefault="00D24C94" w:rsidP="00384308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D24C94" w:rsidRDefault="00D24C94" w:rsidP="00384308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Звонки принимаются по номеру телефона:</w:t>
      </w:r>
    </w:p>
    <w:p w:rsidR="00D24C94" w:rsidRDefault="00D24C94" w:rsidP="00384308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8(3955)69-43-82, с 10 до 12.30.</w:t>
      </w:r>
    </w:p>
    <w:p w:rsidR="00D24C94" w:rsidRPr="00DF69B1" w:rsidRDefault="00D24C94" w:rsidP="00384308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</w:rPr>
      </w:pPr>
    </w:p>
    <w:p w:rsidR="00D24C94" w:rsidRDefault="00D24C94"/>
    <w:sectPr w:rsidR="00D24C94" w:rsidSect="00A75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308"/>
    <w:rsid w:val="000B3A5A"/>
    <w:rsid w:val="00384308"/>
    <w:rsid w:val="00485906"/>
    <w:rsid w:val="00552850"/>
    <w:rsid w:val="00557D32"/>
    <w:rsid w:val="007B326A"/>
    <w:rsid w:val="00A75E5C"/>
    <w:rsid w:val="00D24C94"/>
    <w:rsid w:val="00DF69B1"/>
    <w:rsid w:val="00EC3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30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88</Words>
  <Characters>504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Горячая телефонная линия Кадастровой палаты по Иркутской области</dc:title>
  <dc:subject/>
  <dc:creator>shkvarina_ma</dc:creator>
  <cp:keywords/>
  <dc:description/>
  <cp:lastModifiedBy>нельхай</cp:lastModifiedBy>
  <cp:revision>2</cp:revision>
  <cp:lastPrinted>2018-03-19T02:13:00Z</cp:lastPrinted>
  <dcterms:created xsi:type="dcterms:W3CDTF">2018-03-20T01:54:00Z</dcterms:created>
  <dcterms:modified xsi:type="dcterms:W3CDTF">2018-03-20T01:54:00Z</dcterms:modified>
</cp:coreProperties>
</file>